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90F80" w14:textId="1CF80BEB" w:rsidR="006D5F10" w:rsidRDefault="006D5F10">
      <w:r>
        <w:rPr>
          <w:noProof/>
        </w:rPr>
        <w:drawing>
          <wp:inline distT="0" distB="0" distL="0" distR="0" wp14:anchorId="40371B1A" wp14:editId="5B7CC5E1">
            <wp:extent cx="6005830" cy="1439334"/>
            <wp:effectExtent l="0" t="0" r="0" b="8890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920" cy="14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C730" w14:textId="4DBB761B" w:rsidR="00806FF3" w:rsidRPr="00166387" w:rsidRDefault="00806FF3" w:rsidP="00166387">
      <w:pPr>
        <w:pStyle w:val="Heading4"/>
        <w:spacing w:before="0"/>
        <w:ind w:left="4320"/>
        <w:textAlignment w:val="baseline"/>
        <w:rPr>
          <w:rFonts w:ascii="Arial" w:hAnsi="Arial" w:cs="Arial"/>
          <w:color w:val="FF0000"/>
          <w:sz w:val="26"/>
          <w:szCs w:val="26"/>
          <w:lang w:val="nl-NL"/>
        </w:rPr>
      </w:pPr>
    </w:p>
    <w:tbl>
      <w:tblPr>
        <w:tblStyle w:val="TableGrid"/>
        <w:tblpPr w:leftFromText="180" w:rightFromText="180" w:vertAnchor="text" w:horzAnchor="margin" w:tblpY="32"/>
        <w:tblW w:w="50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7918"/>
      </w:tblGrid>
      <w:tr w:rsidR="00166387" w:rsidRPr="002A4ED5" w14:paraId="11489D90" w14:textId="77777777" w:rsidTr="00166387">
        <w:trPr>
          <w:trHeight w:val="473"/>
        </w:trPr>
        <w:tc>
          <w:tcPr>
            <w:tcW w:w="832" w:type="pct"/>
            <w:vAlign w:val="bottom"/>
          </w:tcPr>
          <w:p w14:paraId="48115808" w14:textId="77777777" w:rsidR="00166387" w:rsidRPr="002A4ED5" w:rsidRDefault="00166387" w:rsidP="00166387">
            <w:bookmarkStart w:id="0" w:name="_Hlk72072180"/>
            <w:bookmarkEnd w:id="0"/>
            <w:r>
              <w:t>Naam</w:t>
            </w:r>
          </w:p>
        </w:tc>
        <w:sdt>
          <w:sdtPr>
            <w:id w:val="228119624"/>
            <w:placeholder>
              <w:docPart w:val="8EF541F85BB34A2B99865066CEA49B45"/>
            </w:placeholder>
            <w:showingPlcHdr/>
            <w:text/>
          </w:sdtPr>
          <w:sdtContent>
            <w:tc>
              <w:tcPr>
                <w:tcW w:w="4168" w:type="pct"/>
                <w:tcBorders>
                  <w:bottom w:val="single" w:sz="4" w:space="0" w:color="auto"/>
                </w:tcBorders>
                <w:vAlign w:val="bottom"/>
              </w:tcPr>
              <w:p w14:paraId="5C6B0917" w14:textId="77777777" w:rsidR="00166387" w:rsidRPr="002A4ED5" w:rsidRDefault="00166387" w:rsidP="00166387">
                <w:r>
                  <w:t xml:space="preserve">                                                                      </w:t>
                </w:r>
              </w:p>
            </w:tc>
          </w:sdtContent>
        </w:sdt>
      </w:tr>
      <w:tr w:rsidR="00166387" w:rsidRPr="002A4ED5" w14:paraId="026CD30A" w14:textId="77777777" w:rsidTr="00166387">
        <w:trPr>
          <w:trHeight w:val="473"/>
        </w:trPr>
        <w:tc>
          <w:tcPr>
            <w:tcW w:w="832" w:type="pct"/>
            <w:vAlign w:val="bottom"/>
          </w:tcPr>
          <w:p w14:paraId="29D14780" w14:textId="77777777" w:rsidR="00166387" w:rsidRPr="002A4ED5" w:rsidRDefault="00166387" w:rsidP="00166387">
            <w:r>
              <w:t>Telefoon</w:t>
            </w:r>
          </w:p>
        </w:tc>
        <w:sdt>
          <w:sdtPr>
            <w:id w:val="-762530446"/>
            <w:placeholder>
              <w:docPart w:val="A0651173CB3549F083C0F83F11F54FE7"/>
            </w:placeholder>
            <w:showingPlcHdr/>
            <w:text/>
          </w:sdtPr>
          <w:sdtContent>
            <w:tc>
              <w:tcPr>
                <w:tcW w:w="4168" w:type="pct"/>
                <w:tcBorders>
                  <w:bottom w:val="single" w:sz="4" w:space="0" w:color="auto"/>
                </w:tcBorders>
                <w:vAlign w:val="bottom"/>
              </w:tcPr>
              <w:p w14:paraId="5CB0B717" w14:textId="77777777" w:rsidR="00166387" w:rsidRPr="002A4ED5" w:rsidRDefault="00166387" w:rsidP="00166387">
                <w:r>
                  <w:t xml:space="preserve">                                                                      </w:t>
                </w:r>
              </w:p>
            </w:tc>
          </w:sdtContent>
        </w:sdt>
      </w:tr>
      <w:tr w:rsidR="00166387" w:rsidRPr="002A4ED5" w14:paraId="6D3BC69D" w14:textId="77777777" w:rsidTr="00166387">
        <w:trPr>
          <w:trHeight w:val="473"/>
        </w:trPr>
        <w:tc>
          <w:tcPr>
            <w:tcW w:w="832" w:type="pct"/>
            <w:vAlign w:val="bottom"/>
          </w:tcPr>
          <w:p w14:paraId="23E8C668" w14:textId="113097B8" w:rsidR="00166387" w:rsidRPr="002A4ED5" w:rsidRDefault="00FF3F58" w:rsidP="00166387">
            <w:r>
              <w:t>E-mail</w:t>
            </w:r>
          </w:p>
        </w:tc>
        <w:sdt>
          <w:sdtPr>
            <w:id w:val="2070305594"/>
            <w:placeholder>
              <w:docPart w:val="5B3C71B312B149AB9ED43B9A81C39A48"/>
            </w:placeholder>
            <w:showingPlcHdr/>
            <w:text/>
          </w:sdtPr>
          <w:sdtContent>
            <w:tc>
              <w:tcPr>
                <w:tcW w:w="416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41037DC" w14:textId="77777777" w:rsidR="00166387" w:rsidRPr="002A4ED5" w:rsidRDefault="00166387" w:rsidP="00166387">
                <w:r>
                  <w:t xml:space="preserve">                                                                      </w:t>
                </w:r>
              </w:p>
            </w:tc>
          </w:sdtContent>
        </w:sdt>
      </w:tr>
      <w:tr w:rsidR="00166387" w:rsidRPr="003B6D9F" w14:paraId="0A97E2C9" w14:textId="77777777" w:rsidTr="00166387">
        <w:trPr>
          <w:trHeight w:val="473"/>
        </w:trPr>
        <w:tc>
          <w:tcPr>
            <w:tcW w:w="832" w:type="pct"/>
            <w:vAlign w:val="bottom"/>
          </w:tcPr>
          <w:p w14:paraId="293F711E" w14:textId="77777777" w:rsidR="00166387" w:rsidRDefault="00166387" w:rsidP="00166387">
            <w:r>
              <w:t>Afhaling</w:t>
            </w:r>
          </w:p>
        </w:tc>
        <w:tc>
          <w:tcPr>
            <w:tcW w:w="41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E35DF3" w14:textId="04CE7729" w:rsidR="00166387" w:rsidRPr="00430DA8" w:rsidRDefault="00000000" w:rsidP="00166387">
            <w:pPr>
              <w:rPr>
                <w:lang w:val="nl-NL"/>
              </w:rPr>
            </w:pPr>
            <w:sdt>
              <w:sdtPr>
                <w:alias w:val="Selecteer"/>
                <w:tag w:val="Selecteer"/>
                <w:id w:val="2080789791"/>
                <w:placeholder>
                  <w:docPart w:val="ED5E00F653674D58B5588DF7791F56CE"/>
                </w:placeholder>
                <w:showingPlcHdr/>
                <w:dropDownList>
                  <w:listItem w:displayText="Meldert" w:value="Meldert"/>
                  <w:listItem w:displayText="Wommersom" w:value="Wommersom"/>
                </w:dropDownList>
              </w:sdtPr>
              <w:sdtContent>
                <w:r w:rsidR="00166387">
                  <w:rPr>
                    <w:rStyle w:val="PlaceholderText"/>
                  </w:rPr>
                  <w:t>Selecteer afhaalplaats</w:t>
                </w:r>
                <w:r w:rsidR="00166387" w:rsidRPr="002C3303">
                  <w:rPr>
                    <w:rStyle w:val="PlaceholderText"/>
                  </w:rPr>
                  <w:t>.</w:t>
                </w:r>
              </w:sdtContent>
            </w:sdt>
            <w:r w:rsidR="00430DA8" w:rsidRPr="00430DA8">
              <w:rPr>
                <w:lang w:val="nl-NL"/>
              </w:rPr>
              <w:t xml:space="preserve">                                   </w:t>
            </w:r>
            <w:r w:rsidR="00430DA8" w:rsidRPr="00430DA8">
              <w:rPr>
                <w:color w:val="FF0000"/>
                <w:lang w:val="nl-NL"/>
              </w:rPr>
              <w:t>IJS ENKEL AF TE HALEN IN MELDERT!</w:t>
            </w:r>
          </w:p>
        </w:tc>
      </w:tr>
    </w:tbl>
    <w:p w14:paraId="737EF8DF" w14:textId="2F6B5096" w:rsidR="00F34416" w:rsidRPr="00166387" w:rsidRDefault="00DE2FFE" w:rsidP="001753F9">
      <w:pPr>
        <w:rPr>
          <w:b/>
          <w:bCs/>
          <w:u w:val="single"/>
          <w:lang w:val="nl-NL"/>
        </w:rPr>
      </w:pPr>
      <w:r>
        <w:rPr>
          <w:lang w:val="nl-NL"/>
        </w:rPr>
        <w:t xml:space="preserve">Graag terugsturen naar </w:t>
      </w:r>
      <w:hyperlink r:id="rId12" w:history="1">
        <w:r>
          <w:rPr>
            <w:rStyle w:val="Hyperlink"/>
            <w:lang w:val="nl-NL"/>
          </w:rPr>
          <w:t>info@keulenhof.be</w:t>
        </w:r>
      </w:hyperlink>
      <w:r>
        <w:rPr>
          <w:color w:val="BF678E" w:themeColor="hyperlink"/>
          <w:u w:val="single"/>
          <w:lang w:val="nl-NL"/>
        </w:rPr>
        <w:br/>
      </w:r>
      <w:r>
        <w:rPr>
          <w:lang w:val="nl-NL"/>
        </w:rPr>
        <w:t>U Kan uw bestelling ook steeds per telefoon doorgeven op het nr. 0494 99 53 95 .</w:t>
      </w:r>
      <w:r>
        <w:rPr>
          <w:lang w:val="nl-NL"/>
        </w:rPr>
        <w:br/>
        <w:t>Na bestelling ontvangt U een bevestigin</w:t>
      </w:r>
      <w:r w:rsidR="003B1106">
        <w:rPr>
          <w:lang w:val="nl-NL"/>
        </w:rPr>
        <w:t>g via</w:t>
      </w:r>
      <w:r>
        <w:rPr>
          <w:lang w:val="nl-NL"/>
        </w:rPr>
        <w:t xml:space="preserve"> mail/SMS met de afhaaldatum en totaalprijs. Afhalen is mogelijk te Meldert of </w:t>
      </w:r>
      <w:r w:rsidR="003B1106">
        <w:rPr>
          <w:lang w:val="nl-NL"/>
        </w:rPr>
        <w:t>W</w:t>
      </w:r>
      <w:r>
        <w:rPr>
          <w:lang w:val="nl-NL"/>
        </w:rPr>
        <w:t>ommersom.</w:t>
      </w:r>
      <w:r>
        <w:rPr>
          <w:lang w:val="nl-NL"/>
        </w:rPr>
        <w:br/>
        <w:t>’t Keulenhof: Keulenstraat 17, 3320 Meldert (0494 99 53 95)</w:t>
      </w:r>
      <w:r>
        <w:rPr>
          <w:lang w:val="nl-NL"/>
        </w:rPr>
        <w:br/>
        <w:t>Blocquiaux: Eliksemstraat 72, 3350 Wommersom (0473 57 01 21)</w:t>
      </w:r>
      <w:r w:rsidR="00166387">
        <w:rPr>
          <w:lang w:val="nl-NL"/>
        </w:rPr>
        <w:br/>
      </w:r>
      <w:r w:rsidR="001753F9">
        <w:rPr>
          <w:lang w:val="nl-NL"/>
        </w:rPr>
        <w:br/>
      </w:r>
      <w:r w:rsidR="00166387" w:rsidRPr="00166387">
        <w:rPr>
          <w:b/>
          <w:bCs/>
          <w:u w:val="single"/>
          <w:lang w:val="nl-NL"/>
        </w:rPr>
        <w:t>RUNDVLEES</w:t>
      </w:r>
      <w:r w:rsidR="00FF3F58">
        <w:rPr>
          <w:b/>
          <w:bCs/>
          <w:u w:val="single"/>
          <w:lang w:val="nl-NL"/>
        </w:rPr>
        <w:t>PAKKET</w:t>
      </w:r>
      <w:r w:rsidR="00166387">
        <w:rPr>
          <w:b/>
          <w:bCs/>
          <w:u w:val="single"/>
          <w:lang w:val="nl-NL"/>
        </w:rPr>
        <w:t>: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3605"/>
        <w:gridCol w:w="1169"/>
        <w:gridCol w:w="1169"/>
        <w:gridCol w:w="1168"/>
        <w:gridCol w:w="2335"/>
      </w:tblGrid>
      <w:tr w:rsidR="009D7A31" w:rsidRPr="002A4ED5" w14:paraId="140D4100" w14:textId="77777777" w:rsidTr="006F3AA8">
        <w:trPr>
          <w:trHeight w:val="337"/>
        </w:trPr>
        <w:tc>
          <w:tcPr>
            <w:tcW w:w="190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3C42A9D" w14:textId="099C500B" w:rsidR="009D7A31" w:rsidRPr="002A4ED5" w:rsidRDefault="009D7A31" w:rsidP="002A4ED5">
            <w:pPr>
              <w:pStyle w:val="TableHeaders"/>
            </w:pPr>
            <w:r>
              <w:t>Artikel</w:t>
            </w: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CEB4EB1" w14:textId="1B196E90" w:rsidR="009D7A31" w:rsidRPr="002A4ED5" w:rsidRDefault="009D7A31" w:rsidP="002A4ED5">
            <w:pPr>
              <w:pStyle w:val="TableHeaders"/>
            </w:pPr>
            <w:r>
              <w:t>Prijs (EUR/kg)</w:t>
            </w: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A36B89C" w14:textId="272306A2" w:rsidR="009D7A31" w:rsidRPr="002A4ED5" w:rsidRDefault="009D7A31" w:rsidP="002A4ED5">
            <w:pPr>
              <w:pStyle w:val="TableHeaders"/>
            </w:pPr>
            <w:r>
              <w:t>Prijs EUR</w:t>
            </w:r>
          </w:p>
        </w:tc>
        <w:tc>
          <w:tcPr>
            <w:tcW w:w="61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55307D" w14:textId="6E321E34" w:rsidR="009D7A31" w:rsidRPr="002A4ED5" w:rsidRDefault="009D7A31" w:rsidP="002A4ED5">
            <w:pPr>
              <w:pStyle w:val="TableHeaders"/>
            </w:pPr>
            <w:r>
              <w:t>Aantal</w:t>
            </w:r>
          </w:p>
        </w:tc>
        <w:tc>
          <w:tcPr>
            <w:tcW w:w="123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31C988" w14:textId="4D0BBAAB" w:rsidR="009D7A31" w:rsidRPr="002A4ED5" w:rsidRDefault="009D7A31" w:rsidP="002A4ED5">
            <w:pPr>
              <w:pStyle w:val="TableHeaders"/>
            </w:pPr>
            <w:r>
              <w:t>Opmerking</w:t>
            </w:r>
          </w:p>
        </w:tc>
      </w:tr>
      <w:tr w:rsidR="009D7A31" w:rsidRPr="002A4ED5" w14:paraId="7BF3715F" w14:textId="77777777" w:rsidTr="006F3AA8">
        <w:trPr>
          <w:trHeight w:val="503"/>
        </w:trPr>
        <w:tc>
          <w:tcPr>
            <w:tcW w:w="19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938B6A" w14:textId="77777777" w:rsidR="009D7A31" w:rsidRPr="002A4ED5" w:rsidRDefault="009D7A3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F40D73E" w14:textId="77777777" w:rsidR="009D7A31" w:rsidRPr="002A4ED5" w:rsidRDefault="009D7A3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58E2DFB" w14:textId="77777777" w:rsidR="009D7A31" w:rsidRPr="002A4ED5" w:rsidRDefault="009D7A3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A86C277" w14:textId="77777777" w:rsidR="009D7A31" w:rsidRPr="002A4ED5" w:rsidRDefault="009D7A3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3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DEFF42" w14:textId="77777777" w:rsidR="009D7A31" w:rsidRPr="002A4ED5" w:rsidRDefault="009D7A3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9D7A31" w:rsidRPr="002A4ED5" w14:paraId="43FAE4B7" w14:textId="77777777" w:rsidTr="006F3AA8">
        <w:trPr>
          <w:trHeight w:val="460"/>
        </w:trPr>
        <w:tc>
          <w:tcPr>
            <w:tcW w:w="19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54894" w14:textId="42FF6289" w:rsidR="00D52926" w:rsidRPr="00D52926" w:rsidRDefault="00166387" w:rsidP="00D52926">
            <w:pPr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>
              <w:rPr>
                <w:lang w:val="nl-NL"/>
              </w:rPr>
              <w:t>R</w:t>
            </w:r>
            <w:r>
              <w:t>und</w:t>
            </w:r>
            <w:r w:rsidR="009D7A31" w:rsidRPr="00D52926">
              <w:rPr>
                <w:lang w:val="nl-NL"/>
              </w:rPr>
              <w:t>pakket 3kg</w:t>
            </w:r>
          </w:p>
          <w:p w14:paraId="3A51308D" w14:textId="1D3E0D3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 Gehakt</w:t>
            </w:r>
          </w:p>
          <w:p w14:paraId="57C061C5" w14:textId="7777777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0.6Kg Hamburger</w:t>
            </w:r>
          </w:p>
          <w:p w14:paraId="0A73A686" w14:textId="7777777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0.6Kg Runderbiefstuk</w:t>
            </w:r>
          </w:p>
          <w:p w14:paraId="11C821FF" w14:textId="7777777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0.4Kg Worst</w:t>
            </w:r>
          </w:p>
          <w:p w14:paraId="45CCF9C5" w14:textId="7777777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 Stoofvlees</w:t>
            </w:r>
          </w:p>
          <w:p w14:paraId="6F589215" w14:textId="77777777" w:rsidR="00D52926" w:rsidRPr="00D52926" w:rsidRDefault="00D52926" w:rsidP="00D52926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0.4Kg Boomstammetjes</w:t>
            </w:r>
          </w:p>
          <w:p w14:paraId="5A1E47E2" w14:textId="70906AA8" w:rsidR="00D52926" w:rsidRPr="00D52926" w:rsidRDefault="00D52926" w:rsidP="00D52926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lang w:val="nl-NL"/>
              </w:rPr>
            </w:pPr>
          </w:p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82505" w14:textId="19492042" w:rsidR="009D7A31" w:rsidRPr="002A4ED5" w:rsidRDefault="009D7A31" w:rsidP="003B63E6">
            <w:pPr>
              <w:jc w:val="center"/>
            </w:pPr>
            <w:r>
              <w:t>1</w:t>
            </w:r>
            <w:r w:rsidR="003B5E02">
              <w:t>3,4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610629" w14:textId="7356AD90" w:rsidR="009D7A31" w:rsidRPr="002A4ED5" w:rsidRDefault="003B5E02" w:rsidP="00CF793C">
            <w:pPr>
              <w:jc w:val="center"/>
            </w:pPr>
            <w:r>
              <w:t>40</w:t>
            </w:r>
          </w:p>
        </w:tc>
        <w:sdt>
          <w:sdtPr>
            <w:id w:val="-894899495"/>
            <w:placeholder>
              <w:docPart w:val="FEE269EE7DAA4A38ADB763D3A7AC6792"/>
            </w:placeholder>
            <w:showingPlcHdr/>
          </w:sdtPr>
          <w:sdtContent>
            <w:tc>
              <w:tcPr>
                <w:tcW w:w="618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9AC19CA" w14:textId="49DBDBDA" w:rsidR="00FF3F58" w:rsidRDefault="00236917" w:rsidP="002A4ED5">
                <w:r>
                  <w:t xml:space="preserve">     </w:t>
                </w:r>
              </w:p>
              <w:p w14:paraId="135BFAE3" w14:textId="77777777" w:rsidR="00FF3F58" w:rsidRDefault="00FF3F58" w:rsidP="002A4ED5"/>
              <w:p w14:paraId="16362877" w14:textId="49DBDBDA" w:rsidR="009D7A31" w:rsidRPr="002A4ED5" w:rsidRDefault="009D7A31" w:rsidP="002A4ED5"/>
            </w:tc>
          </w:sdtContent>
        </w:sdt>
        <w:sdt>
          <w:sdtPr>
            <w:id w:val="963694508"/>
            <w:placeholder>
              <w:docPart w:val="04D63BEE649B45B9B2C0AF4DB54ECA07"/>
            </w:placeholder>
            <w:showingPlcHdr/>
          </w:sdtPr>
          <w:sdtContent>
            <w:tc>
              <w:tcPr>
                <w:tcW w:w="1236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6BB2157" w14:textId="73C4437E" w:rsidR="009D7A31" w:rsidRPr="002A4ED5" w:rsidRDefault="00236917" w:rsidP="002A4ED5">
                <w:r>
                  <w:rPr>
                    <w:rStyle w:val="PlaceholderText"/>
                  </w:rPr>
                  <w:br/>
                </w:r>
                <w:r>
                  <w:br/>
                </w:r>
                <w:r>
                  <w:br/>
                </w:r>
              </w:p>
            </w:tc>
          </w:sdtContent>
        </w:sdt>
      </w:tr>
      <w:tr w:rsidR="00236917" w:rsidRPr="002A4ED5" w14:paraId="4C70AD28" w14:textId="77777777" w:rsidTr="006F3AA8">
        <w:trPr>
          <w:trHeight w:val="454"/>
        </w:trPr>
        <w:tc>
          <w:tcPr>
            <w:tcW w:w="19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49AED9" w14:textId="5A73FCA8" w:rsidR="00236917" w:rsidRDefault="00166387" w:rsidP="00236917">
            <w:pPr>
              <w:tabs>
                <w:tab w:val="center" w:pos="1788"/>
              </w:tabs>
            </w:pPr>
            <w:r>
              <w:t>Rund</w:t>
            </w:r>
            <w:r w:rsidR="00236917">
              <w:t>pakket 5kg</w:t>
            </w:r>
          </w:p>
          <w:p w14:paraId="7C69E418" w14:textId="59F79AA1" w:rsidR="00236917" w:rsidRPr="00E07445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0.5Kg Rosbief</w:t>
            </w:r>
          </w:p>
          <w:p w14:paraId="4A8A6684" w14:textId="6046C484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 xml:space="preserve">0.5Kg </w:t>
            </w:r>
            <w:r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Boomstammetjes</w:t>
            </w:r>
          </w:p>
          <w:p w14:paraId="05606BA7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0.75Kg Hamburgers gemengd</w:t>
            </w:r>
          </w:p>
          <w:p w14:paraId="5F0E8DC1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 Worst</w:t>
            </w:r>
          </w:p>
          <w:p w14:paraId="4C6105C5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 Stoofvlees</w:t>
            </w:r>
          </w:p>
          <w:p w14:paraId="41273C8B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 Blinde Vink</w:t>
            </w:r>
          </w:p>
          <w:p w14:paraId="194A8281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0.5Kg Gehakt (Americain of gemengd)</w:t>
            </w:r>
          </w:p>
          <w:p w14:paraId="14A04756" w14:textId="77777777" w:rsidR="00236917" w:rsidRPr="00D52926" w:rsidRDefault="00236917" w:rsidP="00236917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23"/>
                <w:szCs w:val="23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1.25kg Runderbiefstuk</w:t>
            </w:r>
          </w:p>
          <w:p w14:paraId="2A3E8427" w14:textId="33E934ED" w:rsidR="00236917" w:rsidRPr="00D52926" w:rsidRDefault="00236917" w:rsidP="00236917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23"/>
                <w:szCs w:val="23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B25C36" w14:textId="5DB9099E" w:rsidR="00236917" w:rsidRPr="002A4ED5" w:rsidRDefault="00236917" w:rsidP="00236917">
            <w:pPr>
              <w:jc w:val="center"/>
            </w:pPr>
            <w:r>
              <w:t>1</w:t>
            </w:r>
            <w:r w:rsidR="003B5E02">
              <w:t>3,4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85C30" w14:textId="05485D7D" w:rsidR="00236917" w:rsidRPr="002A4ED5" w:rsidRDefault="00236917" w:rsidP="00236917">
            <w:pPr>
              <w:jc w:val="center"/>
            </w:pPr>
            <w:r>
              <w:t>6</w:t>
            </w:r>
            <w:r w:rsidR="003B5E02">
              <w:t>7</w:t>
            </w:r>
          </w:p>
        </w:tc>
        <w:sdt>
          <w:sdtPr>
            <w:id w:val="779620566"/>
            <w:placeholder>
              <w:docPart w:val="C27F15CA45C64D41886ECC2AACDD1727"/>
            </w:placeholder>
            <w:showingPlcHdr/>
          </w:sdtPr>
          <w:sdtContent>
            <w:tc>
              <w:tcPr>
                <w:tcW w:w="61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D477B44" w14:textId="77777777" w:rsidR="00FF3F58" w:rsidRDefault="00236917" w:rsidP="00236917">
                <w:r w:rsidRPr="00C24415">
                  <w:t xml:space="preserve">     </w:t>
                </w:r>
              </w:p>
              <w:p w14:paraId="51A3AC71" w14:textId="77777777" w:rsidR="00FF3F58" w:rsidRDefault="00FF3F58" w:rsidP="00236917"/>
              <w:p w14:paraId="0A4550E1" w14:textId="0A509D00" w:rsidR="00236917" w:rsidRPr="002A4ED5" w:rsidRDefault="00236917" w:rsidP="00236917"/>
            </w:tc>
          </w:sdtContent>
        </w:sdt>
        <w:sdt>
          <w:sdtPr>
            <w:id w:val="-537656414"/>
            <w:placeholder>
              <w:docPart w:val="66E74E15DFF04E609A97405A5F496DCD"/>
            </w:placeholder>
            <w:showingPlcHdr/>
          </w:sdtPr>
          <w:sdtContent>
            <w:tc>
              <w:tcPr>
                <w:tcW w:w="123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03C82BF" w14:textId="0A809CFE" w:rsidR="00236917" w:rsidRPr="002A4ED5" w:rsidRDefault="00236917" w:rsidP="00236917">
                <w:r w:rsidRPr="00CB523D">
                  <w:rPr>
                    <w:rStyle w:val="PlaceholderText"/>
                  </w:rPr>
                  <w:br/>
                </w:r>
                <w:r w:rsidRPr="00CB523D">
                  <w:br/>
                </w:r>
                <w:r w:rsidRPr="00CB523D">
                  <w:br/>
                </w:r>
              </w:p>
            </w:tc>
          </w:sdtContent>
        </w:sdt>
      </w:tr>
      <w:tr w:rsidR="00236917" w:rsidRPr="002A4ED5" w14:paraId="1C02957E" w14:textId="77777777" w:rsidTr="006F3AA8">
        <w:trPr>
          <w:trHeight w:val="454"/>
        </w:trPr>
        <w:tc>
          <w:tcPr>
            <w:tcW w:w="19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57703B" w14:textId="2EB09F89" w:rsidR="00236917" w:rsidRDefault="00166387" w:rsidP="00236917">
            <w:r>
              <w:t>Rund</w:t>
            </w:r>
            <w:r w:rsidR="00236917">
              <w:t>pakket 10kg</w:t>
            </w:r>
          </w:p>
          <w:p w14:paraId="63553F71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1Kg Entrecote/ Côte à l'os</w:t>
            </w:r>
          </w:p>
          <w:p w14:paraId="586FC451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1Kg Rosbief</w:t>
            </w:r>
          </w:p>
          <w:p w14:paraId="52CB3157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1.5Kg Hamburgers gemengd</w:t>
            </w:r>
          </w:p>
          <w:p w14:paraId="5830AF3F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1Kg Worst</w:t>
            </w:r>
          </w:p>
          <w:p w14:paraId="5EBFD927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1Kg Stoofvlees</w:t>
            </w:r>
          </w:p>
          <w:p w14:paraId="00FAA223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1Kg Blinde Vink</w:t>
            </w:r>
          </w:p>
          <w:p w14:paraId="2A2ABA96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17"/>
                <w:szCs w:val="18"/>
                <w:lang w:val="nl-NL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  <w:lang w:val="nl-NL"/>
              </w:rPr>
              <w:t>1Kg Gehakt (Americain of gemengd)</w:t>
            </w:r>
          </w:p>
          <w:p w14:paraId="53A15D98" w14:textId="77777777" w:rsidR="00236917" w:rsidRPr="00D52926" w:rsidRDefault="00236917" w:rsidP="00236917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23"/>
                <w:szCs w:val="23"/>
              </w:rPr>
            </w:pPr>
            <w:r w:rsidRPr="00D52926">
              <w:rPr>
                <w:rFonts w:ascii="inherit" w:eastAsia="Times New Roman" w:hAnsi="inherit" w:cs="Courier New"/>
                <w:color w:val="000000"/>
                <w:sz w:val="17"/>
                <w:szCs w:val="18"/>
                <w:bdr w:val="none" w:sz="0" w:space="0" w:color="auto" w:frame="1"/>
              </w:rPr>
              <w:t>2.5kg Runderbiefstuk</w:t>
            </w:r>
          </w:p>
          <w:p w14:paraId="04A19646" w14:textId="4DABD1ED" w:rsidR="00236917" w:rsidRPr="00D52926" w:rsidRDefault="00236917" w:rsidP="00236917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color w:val="000000"/>
                <w:sz w:val="23"/>
                <w:szCs w:val="23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614E48" w14:textId="7843A039" w:rsidR="00236917" w:rsidRPr="002A4ED5" w:rsidRDefault="00236917" w:rsidP="00236917">
            <w:pPr>
              <w:jc w:val="center"/>
            </w:pPr>
            <w:r>
              <w:t>1</w:t>
            </w:r>
            <w:r w:rsidR="003B5E02">
              <w:t>3,5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04DC67" w14:textId="7FAE43A0" w:rsidR="00236917" w:rsidRPr="002A4ED5" w:rsidRDefault="00236917" w:rsidP="00236917">
            <w:pPr>
              <w:jc w:val="center"/>
            </w:pPr>
            <w:r>
              <w:t>1</w:t>
            </w:r>
            <w:r w:rsidR="003B5E02">
              <w:t>35</w:t>
            </w:r>
          </w:p>
        </w:tc>
        <w:sdt>
          <w:sdtPr>
            <w:id w:val="906650917"/>
            <w:placeholder>
              <w:docPart w:val="3487A4BFF024444EB41825DFF11B2547"/>
            </w:placeholder>
            <w:showingPlcHdr/>
          </w:sdtPr>
          <w:sdtContent>
            <w:tc>
              <w:tcPr>
                <w:tcW w:w="61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3B31610" w14:textId="77777777" w:rsidR="00FF3F58" w:rsidRDefault="00236917" w:rsidP="00236917">
                <w:r w:rsidRPr="00C24415">
                  <w:t xml:space="preserve">     </w:t>
                </w:r>
              </w:p>
              <w:p w14:paraId="59A23B55" w14:textId="77777777" w:rsidR="00FF3F58" w:rsidRDefault="00FF3F58" w:rsidP="00236917"/>
              <w:p w14:paraId="0D881065" w14:textId="28622E98" w:rsidR="00236917" w:rsidRPr="002A4ED5" w:rsidRDefault="00236917" w:rsidP="00236917"/>
            </w:tc>
          </w:sdtContent>
        </w:sdt>
        <w:sdt>
          <w:sdtPr>
            <w:id w:val="2037778350"/>
            <w:placeholder>
              <w:docPart w:val="B379E6EFA93C43DAB3041FEE78A3066B"/>
            </w:placeholder>
            <w:showingPlcHdr/>
          </w:sdtPr>
          <w:sdtContent>
            <w:tc>
              <w:tcPr>
                <w:tcW w:w="123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7E9B647" w14:textId="6DCB668F" w:rsidR="00236917" w:rsidRPr="002A4ED5" w:rsidRDefault="00236917" w:rsidP="00236917">
                <w:r w:rsidRPr="00CB523D">
                  <w:rPr>
                    <w:rStyle w:val="PlaceholderText"/>
                  </w:rPr>
                  <w:br/>
                </w:r>
                <w:r w:rsidRPr="00CB523D">
                  <w:br/>
                </w:r>
                <w:r w:rsidRPr="00CB523D">
                  <w:br/>
                </w:r>
              </w:p>
            </w:tc>
          </w:sdtContent>
        </w:sdt>
      </w:tr>
    </w:tbl>
    <w:p w14:paraId="6C54F4CD" w14:textId="77777777" w:rsidR="00A37BD8" w:rsidRDefault="00F34416">
      <w:pPr>
        <w:rPr>
          <w:b/>
          <w:bCs/>
          <w:u w:val="single"/>
        </w:rPr>
      </w:pPr>
      <w:r w:rsidRPr="00B2475F">
        <w:br/>
      </w:r>
    </w:p>
    <w:p w14:paraId="0D887BA5" w14:textId="2BAECF57" w:rsidR="00166387" w:rsidRPr="00166387" w:rsidRDefault="00166387">
      <w:pPr>
        <w:rPr>
          <w:b/>
          <w:bCs/>
          <w:u w:val="single"/>
        </w:rPr>
      </w:pPr>
      <w:r w:rsidRPr="00166387">
        <w:rPr>
          <w:b/>
          <w:bCs/>
          <w:u w:val="single"/>
        </w:rPr>
        <w:lastRenderedPageBreak/>
        <w:t>VARKENVLEES</w:t>
      </w:r>
      <w:r w:rsidR="00FF3F58">
        <w:rPr>
          <w:b/>
          <w:bCs/>
          <w:u w:val="single"/>
        </w:rPr>
        <w:t>PAKKET</w:t>
      </w:r>
      <w:r w:rsidRPr="00166387">
        <w:rPr>
          <w:b/>
          <w:bCs/>
          <w:u w:val="single"/>
        </w:rPr>
        <w:t>: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3605"/>
        <w:gridCol w:w="1169"/>
        <w:gridCol w:w="1169"/>
        <w:gridCol w:w="1168"/>
        <w:gridCol w:w="2335"/>
      </w:tblGrid>
      <w:tr w:rsidR="00166387" w:rsidRPr="002A4ED5" w14:paraId="7C2FAC5D" w14:textId="77777777" w:rsidTr="00423471">
        <w:trPr>
          <w:trHeight w:val="337"/>
        </w:trPr>
        <w:tc>
          <w:tcPr>
            <w:tcW w:w="190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93F95F" w14:textId="77777777" w:rsidR="00166387" w:rsidRPr="002A4ED5" w:rsidRDefault="00166387" w:rsidP="00423471">
            <w:pPr>
              <w:pStyle w:val="TableHeaders"/>
            </w:pPr>
            <w:r>
              <w:t>Artikel</w:t>
            </w: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AD2AB45" w14:textId="77777777" w:rsidR="00166387" w:rsidRPr="002A4ED5" w:rsidRDefault="00166387" w:rsidP="00423471">
            <w:pPr>
              <w:pStyle w:val="TableHeaders"/>
            </w:pPr>
            <w:r>
              <w:t>Prijs (EUR/kg)</w:t>
            </w: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015647" w14:textId="77777777" w:rsidR="00166387" w:rsidRPr="002A4ED5" w:rsidRDefault="00166387" w:rsidP="00423471">
            <w:pPr>
              <w:pStyle w:val="TableHeaders"/>
            </w:pPr>
            <w:r>
              <w:t>Prijs EUR</w:t>
            </w:r>
          </w:p>
        </w:tc>
        <w:tc>
          <w:tcPr>
            <w:tcW w:w="61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1579DF6" w14:textId="77777777" w:rsidR="00166387" w:rsidRPr="002A4ED5" w:rsidRDefault="00166387" w:rsidP="00423471">
            <w:pPr>
              <w:pStyle w:val="TableHeaders"/>
            </w:pPr>
            <w:r>
              <w:t>Aantal</w:t>
            </w:r>
          </w:p>
        </w:tc>
        <w:tc>
          <w:tcPr>
            <w:tcW w:w="123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953BABC" w14:textId="77777777" w:rsidR="00166387" w:rsidRPr="002A4ED5" w:rsidRDefault="00166387" w:rsidP="00423471">
            <w:pPr>
              <w:pStyle w:val="TableHeaders"/>
            </w:pPr>
            <w:r>
              <w:t>Opmerking</w:t>
            </w:r>
          </w:p>
        </w:tc>
      </w:tr>
      <w:tr w:rsidR="00166387" w:rsidRPr="002A4ED5" w14:paraId="12B6B106" w14:textId="77777777" w:rsidTr="00423471">
        <w:trPr>
          <w:trHeight w:val="503"/>
        </w:trPr>
        <w:tc>
          <w:tcPr>
            <w:tcW w:w="19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BF46578" w14:textId="77777777" w:rsidR="00166387" w:rsidRPr="002A4ED5" w:rsidRDefault="00166387" w:rsidP="00423471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9E585D5" w14:textId="77777777" w:rsidR="00166387" w:rsidRPr="002A4ED5" w:rsidRDefault="00166387" w:rsidP="00423471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54C2307" w14:textId="77777777" w:rsidR="00166387" w:rsidRPr="002A4ED5" w:rsidRDefault="00166387" w:rsidP="00423471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E8BE0E" w14:textId="77777777" w:rsidR="00166387" w:rsidRPr="002A4ED5" w:rsidRDefault="00166387" w:rsidP="00423471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3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CFD1F6" w14:textId="77777777" w:rsidR="00166387" w:rsidRPr="002A4ED5" w:rsidRDefault="00166387" w:rsidP="00423471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66387" w:rsidRPr="002A4ED5" w14:paraId="64D43572" w14:textId="77777777" w:rsidTr="00423471">
        <w:trPr>
          <w:trHeight w:val="460"/>
        </w:trPr>
        <w:tc>
          <w:tcPr>
            <w:tcW w:w="19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B1E0F7" w14:textId="26D21FA1" w:rsidR="00166387" w:rsidRPr="00DF30BA" w:rsidRDefault="00166387" w:rsidP="00423471">
            <w:pPr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 w:rsidRPr="00DF30BA">
              <w:t>Varken</w:t>
            </w:r>
            <w:r w:rsidRPr="00DF30BA">
              <w:rPr>
                <w:lang w:val="nl-NL"/>
              </w:rPr>
              <w:t xml:space="preserve">pakket </w:t>
            </w:r>
            <w:r w:rsidR="00DF30BA" w:rsidRPr="00DF30BA">
              <w:rPr>
                <w:lang w:val="nl-NL"/>
              </w:rPr>
              <w:t>1</w:t>
            </w:r>
            <w:r w:rsidR="00264DE7">
              <w:rPr>
                <w:lang w:val="nl-NL"/>
              </w:rPr>
              <w:t xml:space="preserve"> (+/- 5kg)</w:t>
            </w:r>
          </w:p>
          <w:p w14:paraId="14101689" w14:textId="664BB954" w:rsidR="00166387" w:rsidRPr="00DF30BA" w:rsidRDefault="00264DE7" w:rsidP="00423471">
            <w:pPr>
              <w:pStyle w:val="ListParagraph"/>
              <w:numPr>
                <w:ilvl w:val="0"/>
                <w:numId w:val="24"/>
              </w:numPr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Kg 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Kotelet</w:t>
            </w:r>
          </w:p>
          <w:p w14:paraId="483D3F17" w14:textId="75367B5B" w:rsidR="00166387" w:rsidRPr="00DF30BA" w:rsidRDefault="00264DE7" w:rsidP="00423471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+/- 0.6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Worst</w:t>
            </w:r>
          </w:p>
          <w:p w14:paraId="70AA2D78" w14:textId="46275602" w:rsidR="00166387" w:rsidRPr="00DF30BA" w:rsidRDefault="00264DE7" w:rsidP="00423471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+/- 0.6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Hamburger</w:t>
            </w:r>
          </w:p>
          <w:p w14:paraId="4B9F45CF" w14:textId="6E1B5F9E" w:rsidR="00166387" w:rsidRPr="00DF30BA" w:rsidRDefault="00264DE7" w:rsidP="00423471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+/- 0.7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Cordon Bleu</w:t>
            </w:r>
          </w:p>
          <w:p w14:paraId="70BCE2C8" w14:textId="2B3028E2" w:rsidR="00166387" w:rsidRPr="00DF30BA" w:rsidRDefault="00264DE7" w:rsidP="00DF30BA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Gyros</w:t>
            </w:r>
          </w:p>
          <w:p w14:paraId="2EE396B7" w14:textId="719D42EF" w:rsidR="00DF30BA" w:rsidRPr="00DF30BA" w:rsidRDefault="00264DE7" w:rsidP="00DF30BA">
            <w:pPr>
              <w:pStyle w:val="ListParagraph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</w:t>
            </w:r>
            <w:r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  <w:t xml:space="preserve">1 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  <w:t>Gezouten Spek</w:t>
            </w:r>
          </w:p>
          <w:p w14:paraId="195504ED" w14:textId="77777777" w:rsidR="00166387" w:rsidRPr="00DF30BA" w:rsidRDefault="00166387" w:rsidP="00423471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lang w:val="nl-NL"/>
              </w:rPr>
            </w:pPr>
          </w:p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AAABB9" w14:textId="43E0958B" w:rsidR="00166387" w:rsidRPr="00816516" w:rsidRDefault="000E4D70" w:rsidP="00423471">
            <w:pPr>
              <w:jc w:val="center"/>
            </w:pPr>
            <w:r w:rsidRPr="00816516">
              <w:t>1</w:t>
            </w:r>
            <w:r w:rsidR="003B5E02">
              <w:t>1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8AB7D1" w14:textId="5AB54CA2" w:rsidR="00166387" w:rsidRPr="00816516" w:rsidRDefault="000E4D70" w:rsidP="00423471">
            <w:pPr>
              <w:jc w:val="center"/>
            </w:pPr>
            <w:r w:rsidRPr="00816516">
              <w:t>5</w:t>
            </w:r>
            <w:r w:rsidR="003B5E02">
              <w:t>5</w:t>
            </w:r>
          </w:p>
        </w:tc>
        <w:sdt>
          <w:sdtPr>
            <w:id w:val="-1879612900"/>
            <w:placeholder>
              <w:docPart w:val="B3D69C48022F4BCBAB24D617D7620950"/>
            </w:placeholder>
            <w:showingPlcHdr/>
          </w:sdtPr>
          <w:sdtContent>
            <w:tc>
              <w:tcPr>
                <w:tcW w:w="618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FF91321" w14:textId="77777777" w:rsidR="00FF3F58" w:rsidRDefault="00FF3F58" w:rsidP="00423471"/>
              <w:p w14:paraId="28E1AB4F" w14:textId="77777777" w:rsidR="00FF3F58" w:rsidRDefault="00FF3F58" w:rsidP="00423471"/>
              <w:p w14:paraId="2FBA9E13" w14:textId="615F8798" w:rsidR="00166387" w:rsidRPr="002A4ED5" w:rsidRDefault="00166387" w:rsidP="00423471"/>
            </w:tc>
          </w:sdtContent>
        </w:sdt>
        <w:sdt>
          <w:sdtPr>
            <w:id w:val="368419046"/>
            <w:placeholder>
              <w:docPart w:val="78C0D779336E428EB90A36CEB465DC0B"/>
            </w:placeholder>
            <w:showingPlcHdr/>
          </w:sdtPr>
          <w:sdtContent>
            <w:tc>
              <w:tcPr>
                <w:tcW w:w="1236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54F0DE1" w14:textId="77777777" w:rsidR="00166387" w:rsidRPr="002A4ED5" w:rsidRDefault="00166387" w:rsidP="00423471">
                <w:r>
                  <w:rPr>
                    <w:rStyle w:val="PlaceholderText"/>
                  </w:rPr>
                  <w:br/>
                </w:r>
                <w:r>
                  <w:br/>
                </w:r>
                <w:r>
                  <w:br/>
                </w:r>
              </w:p>
            </w:tc>
          </w:sdtContent>
        </w:sdt>
      </w:tr>
      <w:tr w:rsidR="00166387" w:rsidRPr="002A4ED5" w14:paraId="3190969B" w14:textId="77777777" w:rsidTr="00423471">
        <w:trPr>
          <w:trHeight w:val="454"/>
        </w:trPr>
        <w:tc>
          <w:tcPr>
            <w:tcW w:w="19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345E8" w14:textId="77ECBDBA" w:rsidR="00166387" w:rsidRPr="00DF30BA" w:rsidRDefault="00166387" w:rsidP="00423471">
            <w:pPr>
              <w:tabs>
                <w:tab w:val="center" w:pos="1788"/>
              </w:tabs>
            </w:pPr>
            <w:r w:rsidRPr="00DF30BA">
              <w:t xml:space="preserve">Varkenpakket </w:t>
            </w:r>
            <w:r w:rsidR="00DF30BA" w:rsidRPr="00DF30BA">
              <w:t>2</w:t>
            </w:r>
            <w:r w:rsidR="00F43FAE">
              <w:t xml:space="preserve"> </w:t>
            </w:r>
            <w:r w:rsidR="00F43FAE">
              <w:rPr>
                <w:lang w:val="nl-NL"/>
              </w:rPr>
              <w:t>(+/- 5kg)</w:t>
            </w:r>
          </w:p>
          <w:p w14:paraId="4A6DB9E9" w14:textId="4EA81DD5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>Mignonette</w:t>
            </w:r>
          </w:p>
          <w:p w14:paraId="6E81F74F" w14:textId="290CC160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 </w:t>
            </w: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>Gemengd Gehakt</w:t>
            </w:r>
          </w:p>
          <w:p w14:paraId="0AF97F79" w14:textId="2CDB5471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+/- 0.7 K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Schnitzel</w:t>
            </w:r>
          </w:p>
          <w:p w14:paraId="209BFC7B" w14:textId="39996E5C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Varkensgebraad</w:t>
            </w:r>
          </w:p>
          <w:p w14:paraId="1B31C504" w14:textId="2474B9EF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+/-  0.</w:t>
            </w:r>
            <w:r w:rsidR="00F43FAE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7</w:t>
            </w: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Worst</w:t>
            </w:r>
          </w:p>
          <w:p w14:paraId="5F5FE51F" w14:textId="2B62A45C" w:rsidR="00166387" w:rsidRPr="00DF30BA" w:rsidRDefault="00264DE7" w:rsidP="00423471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+/-  0.</w:t>
            </w:r>
            <w:r w:rsidR="00F43FAE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6</w:t>
            </w: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Chipolatta</w:t>
            </w:r>
          </w:p>
          <w:p w14:paraId="683694C9" w14:textId="77777777" w:rsidR="00166387" w:rsidRPr="00DF30BA" w:rsidRDefault="00166387" w:rsidP="00DF30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23"/>
                <w:szCs w:val="23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6E34D" w14:textId="3619093A" w:rsidR="00166387" w:rsidRPr="002A0D53" w:rsidRDefault="002A0D53" w:rsidP="00423471">
            <w:pPr>
              <w:jc w:val="center"/>
            </w:pPr>
            <w:r w:rsidRPr="002A0D53">
              <w:t>1</w:t>
            </w:r>
            <w:r w:rsidR="003B5E02"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AB33F" w14:textId="1C33C47C" w:rsidR="00166387" w:rsidRPr="002A0D53" w:rsidRDefault="003B5E02" w:rsidP="00423471">
            <w:pPr>
              <w:jc w:val="center"/>
            </w:pPr>
            <w:r>
              <w:t>60</w:t>
            </w:r>
          </w:p>
        </w:tc>
        <w:sdt>
          <w:sdtPr>
            <w:id w:val="17594470"/>
            <w:placeholder>
              <w:docPart w:val="D723E969C05547F7BA87B3B353772D37"/>
            </w:placeholder>
            <w:showingPlcHdr/>
          </w:sdtPr>
          <w:sdtContent>
            <w:tc>
              <w:tcPr>
                <w:tcW w:w="61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4632DF0" w14:textId="77777777" w:rsidR="00FF3F58" w:rsidRDefault="00FF3F58" w:rsidP="00423471"/>
              <w:p w14:paraId="4C1D0FB8" w14:textId="77777777" w:rsidR="00FF3F58" w:rsidRDefault="00FF3F58" w:rsidP="00423471"/>
              <w:p w14:paraId="003B7386" w14:textId="7BE6461F" w:rsidR="00166387" w:rsidRPr="002A4ED5" w:rsidRDefault="00166387" w:rsidP="00423471"/>
            </w:tc>
          </w:sdtContent>
        </w:sdt>
        <w:sdt>
          <w:sdtPr>
            <w:id w:val="812904109"/>
            <w:placeholder>
              <w:docPart w:val="6EBD0074F3004852B52E252BE3392ED0"/>
            </w:placeholder>
            <w:showingPlcHdr/>
          </w:sdtPr>
          <w:sdtContent>
            <w:tc>
              <w:tcPr>
                <w:tcW w:w="123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3CB83EC" w14:textId="77777777" w:rsidR="00166387" w:rsidRPr="002A4ED5" w:rsidRDefault="00166387" w:rsidP="00423471">
                <w:r w:rsidRPr="00CB523D">
                  <w:rPr>
                    <w:rStyle w:val="PlaceholderText"/>
                  </w:rPr>
                  <w:br/>
                </w:r>
                <w:r w:rsidRPr="00CB523D">
                  <w:br/>
                </w:r>
                <w:r w:rsidRPr="00CB523D">
                  <w:br/>
                </w:r>
              </w:p>
            </w:tc>
          </w:sdtContent>
        </w:sdt>
      </w:tr>
      <w:tr w:rsidR="00166387" w:rsidRPr="002A4ED5" w14:paraId="603CF45E" w14:textId="77777777" w:rsidTr="00423471">
        <w:trPr>
          <w:trHeight w:val="454"/>
        </w:trPr>
        <w:tc>
          <w:tcPr>
            <w:tcW w:w="19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EE7E0E" w14:textId="03C2AB21" w:rsidR="00166387" w:rsidRPr="00DF30BA" w:rsidRDefault="00166387" w:rsidP="00423471">
            <w:r w:rsidRPr="00DF30BA">
              <w:t xml:space="preserve">Varkenpakket </w:t>
            </w:r>
            <w:r w:rsidR="00DF30BA" w:rsidRPr="00DF30BA">
              <w:t>3</w:t>
            </w:r>
            <w:r w:rsidR="00816516">
              <w:t xml:space="preserve"> </w:t>
            </w:r>
            <w:r w:rsidR="00816516">
              <w:rPr>
                <w:lang w:val="nl-NL"/>
              </w:rPr>
              <w:t>(+/- 5kg)</w:t>
            </w:r>
          </w:p>
          <w:p w14:paraId="6266A627" w14:textId="6A24DCD2" w:rsidR="00166387" w:rsidRPr="00DF30BA" w:rsidRDefault="00F43FAE" w:rsidP="00423471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>Gemengd gehakt</w:t>
            </w:r>
          </w:p>
          <w:p w14:paraId="17011E2B" w14:textId="4399B9D8" w:rsidR="00166387" w:rsidRPr="00DF30BA" w:rsidRDefault="00F43FAE" w:rsidP="00423471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+/- 1</w:t>
            </w:r>
            <w:r w:rsidR="00264DE7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</w:rPr>
              <w:t>Worsten</w:t>
            </w:r>
          </w:p>
          <w:p w14:paraId="20EF1A4F" w14:textId="7A25DA7A" w:rsidR="00166387" w:rsidRPr="00DF30BA" w:rsidRDefault="00F43FAE" w:rsidP="00423471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Hamburgers</w:t>
            </w:r>
          </w:p>
          <w:p w14:paraId="0FD11581" w14:textId="2AD21140" w:rsidR="00166387" w:rsidRPr="00DF30BA" w:rsidRDefault="00F43FAE" w:rsidP="00423471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17"/>
                <w:szCs w:val="18"/>
                <w:lang w:val="nl-NL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Pensen </w:t>
            </w:r>
            <w:r w:rsidR="00DF30BA" w:rsidRPr="00F43FAE">
              <w:rPr>
                <w:rFonts w:ascii="inherit" w:eastAsia="Times New Roman" w:hAnsi="inherit" w:cs="Courier New"/>
                <w:sz w:val="13"/>
                <w:szCs w:val="14"/>
                <w:bdr w:val="none" w:sz="0" w:space="0" w:color="auto" w:frame="1"/>
                <w:lang w:val="nl-NL"/>
              </w:rPr>
              <w:t>witte / zwarte / luikse</w:t>
            </w:r>
          </w:p>
          <w:p w14:paraId="33E4A528" w14:textId="51137165" w:rsidR="00166387" w:rsidRPr="00DF30BA" w:rsidRDefault="00F43FAE" w:rsidP="0031476E">
            <w:pPr>
              <w:pStyle w:val="ListParagraph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23"/>
                <w:szCs w:val="23"/>
              </w:rPr>
            </w:pPr>
            <w:r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+/- 1 </w:t>
            </w:r>
            <w:r w:rsidR="00166387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Kg </w:t>
            </w:r>
            <w:r w:rsidR="00DF30BA"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>Boomstammetjes</w:t>
            </w:r>
          </w:p>
          <w:p w14:paraId="65A0CD0A" w14:textId="77777777" w:rsidR="00166387" w:rsidRPr="00DF30BA" w:rsidRDefault="00166387" w:rsidP="00423471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eastAsia="Times New Roman" w:hAnsi="inherit" w:cs="Courier New"/>
                <w:sz w:val="23"/>
                <w:szCs w:val="23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E6ECD8" w14:textId="07D2371A" w:rsidR="00166387" w:rsidRPr="002A0D53" w:rsidRDefault="00166387" w:rsidP="00423471">
            <w:pPr>
              <w:jc w:val="center"/>
            </w:pPr>
            <w:r w:rsidRPr="002A0D53">
              <w:t>1</w:t>
            </w:r>
            <w:r w:rsidR="003B5E02"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19101C" w14:textId="4FCEFAB2" w:rsidR="00166387" w:rsidRPr="002A0D53" w:rsidRDefault="002A0D53" w:rsidP="00423471">
            <w:pPr>
              <w:jc w:val="center"/>
            </w:pPr>
            <w:r w:rsidRPr="002A0D53">
              <w:t>5</w:t>
            </w:r>
            <w:r w:rsidR="003B5E02">
              <w:t>5</w:t>
            </w:r>
          </w:p>
        </w:tc>
        <w:sdt>
          <w:sdtPr>
            <w:id w:val="-976066192"/>
            <w:placeholder>
              <w:docPart w:val="1CAC22FC6C344B439908E498E145A2F0"/>
            </w:placeholder>
            <w:showingPlcHdr/>
          </w:sdtPr>
          <w:sdtContent>
            <w:tc>
              <w:tcPr>
                <w:tcW w:w="61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12E1A5" w14:textId="77777777" w:rsidR="00FF3F58" w:rsidRDefault="00166387" w:rsidP="00423471">
                <w:r w:rsidRPr="00C24415">
                  <w:t xml:space="preserve">    </w:t>
                </w:r>
              </w:p>
              <w:p w14:paraId="0128539B" w14:textId="77777777" w:rsidR="00FF3F58" w:rsidRDefault="00FF3F58" w:rsidP="00423471"/>
              <w:p w14:paraId="7E8BBC63" w14:textId="726754AD" w:rsidR="00166387" w:rsidRPr="002A4ED5" w:rsidRDefault="00166387" w:rsidP="00423471">
                <w:r w:rsidRPr="00C24415">
                  <w:t xml:space="preserve"> </w:t>
                </w:r>
              </w:p>
            </w:tc>
          </w:sdtContent>
        </w:sdt>
        <w:sdt>
          <w:sdtPr>
            <w:id w:val="1453985136"/>
            <w:placeholder>
              <w:docPart w:val="18BB805D8A8546D4A76C8B36F3F139C3"/>
            </w:placeholder>
            <w:showingPlcHdr/>
          </w:sdtPr>
          <w:sdtContent>
            <w:tc>
              <w:tcPr>
                <w:tcW w:w="123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1C72756" w14:textId="77777777" w:rsidR="00166387" w:rsidRPr="002A4ED5" w:rsidRDefault="00166387" w:rsidP="00423471">
                <w:r w:rsidRPr="00CB523D">
                  <w:rPr>
                    <w:rStyle w:val="PlaceholderText"/>
                  </w:rPr>
                  <w:br/>
                </w:r>
                <w:r w:rsidRPr="00CB523D">
                  <w:br/>
                </w:r>
                <w:r w:rsidRPr="00CB523D">
                  <w:br/>
                </w:r>
              </w:p>
            </w:tc>
          </w:sdtContent>
        </w:sdt>
      </w:tr>
      <w:tr w:rsidR="00816516" w:rsidRPr="002A4ED5" w14:paraId="4B6D6BC9" w14:textId="77777777" w:rsidTr="00816516">
        <w:trPr>
          <w:trHeight w:val="454"/>
        </w:trPr>
        <w:tc>
          <w:tcPr>
            <w:tcW w:w="19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C81E6" w14:textId="02889DB4" w:rsidR="00816516" w:rsidRPr="00DF30BA" w:rsidRDefault="00816516" w:rsidP="00816516">
            <w:r w:rsidRPr="00DF30BA">
              <w:t xml:space="preserve">Varkenpakket </w:t>
            </w:r>
            <w:r>
              <w:t xml:space="preserve">BBQ </w:t>
            </w:r>
            <w:r>
              <w:rPr>
                <w:lang w:val="nl-NL"/>
              </w:rPr>
              <w:t>(+/- 5kg)</w:t>
            </w:r>
          </w:p>
          <w:p w14:paraId="0BA035BD" w14:textId="33F3CE3E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</w:rPr>
            </w:pPr>
            <w:r w:rsidRPr="00816516">
              <w:rPr>
                <w:rFonts w:ascii="inherit" w:hAnsi="inherit"/>
                <w:sz w:val="17"/>
                <w:szCs w:val="17"/>
              </w:rPr>
              <w:t xml:space="preserve">+/-  </w:t>
            </w:r>
            <w:r>
              <w:rPr>
                <w:rFonts w:ascii="inherit" w:hAnsi="inherit"/>
                <w:sz w:val="17"/>
                <w:szCs w:val="17"/>
              </w:rPr>
              <w:t>0.8</w:t>
            </w:r>
            <w:r w:rsidRPr="00816516">
              <w:rPr>
                <w:rFonts w:ascii="inherit" w:hAnsi="inherit"/>
                <w:sz w:val="17"/>
                <w:szCs w:val="17"/>
              </w:rPr>
              <w:t xml:space="preserve"> Kg </w:t>
            </w:r>
            <w:r>
              <w:rPr>
                <w:rFonts w:ascii="inherit" w:hAnsi="inherit"/>
                <w:sz w:val="17"/>
                <w:szCs w:val="17"/>
              </w:rPr>
              <w:t>Gemarineerd Spek</w:t>
            </w:r>
          </w:p>
          <w:p w14:paraId="1C3A5DB1" w14:textId="19A443B3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</w:rPr>
            </w:pPr>
            <w:r w:rsidRPr="00816516">
              <w:rPr>
                <w:rFonts w:ascii="inherit" w:hAnsi="inherit"/>
                <w:sz w:val="17"/>
                <w:szCs w:val="17"/>
              </w:rPr>
              <w:t xml:space="preserve">+/-  </w:t>
            </w:r>
            <w:r>
              <w:rPr>
                <w:rFonts w:ascii="inherit" w:hAnsi="inherit"/>
                <w:sz w:val="17"/>
                <w:szCs w:val="17"/>
              </w:rPr>
              <w:t xml:space="preserve">0.8 </w:t>
            </w:r>
            <w:r w:rsidRPr="00816516">
              <w:rPr>
                <w:rFonts w:ascii="inherit" w:hAnsi="inherit"/>
                <w:sz w:val="17"/>
                <w:szCs w:val="17"/>
              </w:rPr>
              <w:t xml:space="preserve">Kg </w:t>
            </w:r>
            <w:r>
              <w:rPr>
                <w:rFonts w:ascii="inherit" w:hAnsi="inherit"/>
                <w:sz w:val="17"/>
                <w:szCs w:val="17"/>
              </w:rPr>
              <w:t>BBQ Worst</w:t>
            </w:r>
          </w:p>
          <w:p w14:paraId="06291477" w14:textId="71095290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</w:rPr>
            </w:pPr>
            <w:r w:rsidRPr="00816516">
              <w:rPr>
                <w:rFonts w:ascii="inherit" w:hAnsi="inherit"/>
                <w:sz w:val="17"/>
                <w:szCs w:val="17"/>
              </w:rPr>
              <w:t xml:space="preserve">+/- </w:t>
            </w:r>
            <w:r>
              <w:rPr>
                <w:rFonts w:ascii="inherit" w:hAnsi="inherit"/>
                <w:sz w:val="17"/>
                <w:szCs w:val="17"/>
              </w:rPr>
              <w:t xml:space="preserve"> 0.8</w:t>
            </w:r>
            <w:r w:rsidRPr="00816516">
              <w:rPr>
                <w:rFonts w:ascii="inherit" w:hAnsi="inherit"/>
                <w:sz w:val="17"/>
                <w:szCs w:val="17"/>
              </w:rPr>
              <w:t xml:space="preserve"> Kg </w:t>
            </w:r>
            <w:r>
              <w:rPr>
                <w:rFonts w:ascii="inherit" w:hAnsi="inherit"/>
                <w:sz w:val="17"/>
                <w:szCs w:val="17"/>
              </w:rPr>
              <w:t>Varkensbrochette</w:t>
            </w:r>
          </w:p>
          <w:p w14:paraId="7102BF71" w14:textId="0B3A4B74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</w:rPr>
            </w:pPr>
            <w:r w:rsidRPr="00816516">
              <w:rPr>
                <w:rFonts w:ascii="inherit" w:hAnsi="inherit"/>
                <w:sz w:val="17"/>
                <w:szCs w:val="17"/>
              </w:rPr>
              <w:t xml:space="preserve">+/-  </w:t>
            </w:r>
            <w:r>
              <w:rPr>
                <w:rFonts w:ascii="inherit" w:hAnsi="inherit"/>
                <w:sz w:val="17"/>
                <w:szCs w:val="17"/>
              </w:rPr>
              <w:t>0.8</w:t>
            </w:r>
            <w:r w:rsidRPr="00816516">
              <w:rPr>
                <w:rFonts w:ascii="inherit" w:hAnsi="inherit"/>
                <w:sz w:val="17"/>
                <w:szCs w:val="17"/>
              </w:rPr>
              <w:t xml:space="preserve"> Kg </w:t>
            </w:r>
            <w:r>
              <w:rPr>
                <w:rFonts w:ascii="inherit" w:hAnsi="inherit"/>
                <w:sz w:val="17"/>
                <w:szCs w:val="17"/>
              </w:rPr>
              <w:t>BBQ Burger</w:t>
            </w:r>
          </w:p>
          <w:p w14:paraId="11774452" w14:textId="5B8E5840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  <w:lang w:val="nl-NL"/>
              </w:rPr>
            </w:pPr>
            <w:r w:rsidRPr="00816516">
              <w:rPr>
                <w:rFonts w:ascii="inherit" w:hAnsi="inherit"/>
                <w:sz w:val="17"/>
                <w:szCs w:val="17"/>
                <w:lang w:val="nl-NL"/>
              </w:rPr>
              <w:t xml:space="preserve">+/-  0.8 Kg </w:t>
            </w:r>
            <w:r w:rsidRPr="00DF30BA">
              <w:rPr>
                <w:rFonts w:ascii="inherit" w:eastAsia="Times New Roman" w:hAnsi="inherit" w:cs="Courier New"/>
                <w:sz w:val="17"/>
                <w:szCs w:val="18"/>
                <w:bdr w:val="none" w:sz="0" w:space="0" w:color="auto" w:frame="1"/>
                <w:lang w:val="nl-NL"/>
              </w:rPr>
              <w:t xml:space="preserve">Pensen </w:t>
            </w:r>
            <w:r w:rsidRPr="00F43FAE">
              <w:rPr>
                <w:rFonts w:ascii="inherit" w:eastAsia="Times New Roman" w:hAnsi="inherit" w:cs="Courier New"/>
                <w:sz w:val="13"/>
                <w:szCs w:val="14"/>
                <w:bdr w:val="none" w:sz="0" w:space="0" w:color="auto" w:frame="1"/>
                <w:lang w:val="nl-NL"/>
              </w:rPr>
              <w:t>witte / zwarte / luikse</w:t>
            </w:r>
          </w:p>
          <w:p w14:paraId="20BD58AD" w14:textId="67904E4A" w:rsidR="00816516" w:rsidRPr="00816516" w:rsidRDefault="00816516" w:rsidP="00132DFA">
            <w:pPr>
              <w:pStyle w:val="ListParagraph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  <w:rPr>
                <w:rFonts w:ascii="inherit" w:hAnsi="inherit"/>
                <w:sz w:val="17"/>
                <w:szCs w:val="17"/>
              </w:rPr>
            </w:pPr>
            <w:r w:rsidRPr="00816516">
              <w:rPr>
                <w:rFonts w:ascii="inherit" w:hAnsi="inherit"/>
                <w:sz w:val="17"/>
                <w:szCs w:val="17"/>
              </w:rPr>
              <w:t>+/-  0</w:t>
            </w:r>
            <w:r>
              <w:rPr>
                <w:rFonts w:ascii="inherit" w:hAnsi="inherit"/>
                <w:sz w:val="17"/>
                <w:szCs w:val="17"/>
              </w:rPr>
              <w:t>.8</w:t>
            </w:r>
            <w:r w:rsidRPr="00816516">
              <w:rPr>
                <w:rFonts w:ascii="inherit" w:hAnsi="inherit"/>
                <w:sz w:val="17"/>
                <w:szCs w:val="17"/>
              </w:rPr>
              <w:t xml:space="preserve"> Kg </w:t>
            </w:r>
            <w:r w:rsidR="002A0D53" w:rsidRPr="002A0D53">
              <w:rPr>
                <w:rFonts w:ascii="inherit" w:hAnsi="inherit"/>
                <w:sz w:val="15"/>
                <w:szCs w:val="16"/>
                <w:lang w:val="nl-NL"/>
              </w:rPr>
              <w:t>Kippenkotelet Gemarineerd</w:t>
            </w:r>
          </w:p>
          <w:p w14:paraId="28970F1E" w14:textId="77777777" w:rsidR="00816516" w:rsidRPr="00816516" w:rsidRDefault="00816516" w:rsidP="008165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textAlignment w:val="baseline"/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BC30C" w14:textId="6C5C8D54" w:rsidR="00816516" w:rsidRPr="00C87C0A" w:rsidRDefault="00C87C0A" w:rsidP="00132DFA">
            <w:pPr>
              <w:jc w:val="center"/>
            </w:pPr>
            <w:r w:rsidRPr="00C87C0A">
              <w:t>1</w:t>
            </w:r>
            <w:r w:rsidR="003B5E02"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67256" w14:textId="48414175" w:rsidR="00816516" w:rsidRPr="00C87C0A" w:rsidRDefault="00C87C0A" w:rsidP="00132DFA">
            <w:pPr>
              <w:jc w:val="center"/>
            </w:pPr>
            <w:r w:rsidRPr="00C87C0A">
              <w:t>5</w:t>
            </w:r>
            <w:r w:rsidR="003B5E02">
              <w:t>5</w:t>
            </w:r>
          </w:p>
        </w:tc>
        <w:sdt>
          <w:sdtPr>
            <w:id w:val="-1447456925"/>
            <w:placeholder>
              <w:docPart w:val="BFD5B230EFEE492392D4515463BD6488"/>
            </w:placeholder>
            <w:showingPlcHdr/>
          </w:sdtPr>
          <w:sdtContent>
            <w:tc>
              <w:tcPr>
                <w:tcW w:w="61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EBD11F3" w14:textId="77777777" w:rsidR="00816516" w:rsidRDefault="00816516" w:rsidP="00132DFA"/>
              <w:p w14:paraId="366686C6" w14:textId="77777777" w:rsidR="00816516" w:rsidRDefault="00816516" w:rsidP="00132DFA"/>
              <w:p w14:paraId="164D1833" w14:textId="77777777" w:rsidR="00816516" w:rsidRPr="002A4ED5" w:rsidRDefault="00816516" w:rsidP="00132DFA"/>
            </w:tc>
          </w:sdtContent>
        </w:sdt>
        <w:sdt>
          <w:sdtPr>
            <w:id w:val="908497202"/>
            <w:placeholder>
              <w:docPart w:val="97AE99AC0ED245939DD9EAF76105CF38"/>
            </w:placeholder>
            <w:showingPlcHdr/>
          </w:sdtPr>
          <w:sdtContent>
            <w:tc>
              <w:tcPr>
                <w:tcW w:w="123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A60DD5" w14:textId="77777777" w:rsidR="00816516" w:rsidRPr="002A4ED5" w:rsidRDefault="00816516" w:rsidP="00132DFA">
                <w:r w:rsidRPr="00CB523D">
                  <w:rPr>
                    <w:rStyle w:val="PlaceholderText"/>
                  </w:rPr>
                  <w:br/>
                </w:r>
                <w:r w:rsidRPr="00CB523D">
                  <w:br/>
                </w:r>
                <w:r w:rsidRPr="00CB523D">
                  <w:br/>
                </w:r>
              </w:p>
            </w:tc>
          </w:sdtContent>
        </w:sdt>
      </w:tr>
    </w:tbl>
    <w:p w14:paraId="71CBF5B9" w14:textId="15B9A1FF" w:rsidR="00166387" w:rsidRDefault="00166387"/>
    <w:p w14:paraId="3B2BADDC" w14:textId="7B339DA4" w:rsidR="00166387" w:rsidRDefault="00166387">
      <w:pPr>
        <w:rPr>
          <w:lang w:val="nl-NL"/>
        </w:rPr>
      </w:pPr>
      <w:r>
        <w:rPr>
          <w:lang w:val="nl-NL"/>
        </w:rPr>
        <w:t xml:space="preserve">Graag terugsturen naar </w:t>
      </w:r>
      <w:hyperlink r:id="rId13" w:history="1">
        <w:r>
          <w:rPr>
            <w:rStyle w:val="Hyperlink"/>
            <w:lang w:val="nl-NL"/>
          </w:rPr>
          <w:t>info@keulenhof.be</w:t>
        </w:r>
      </w:hyperlink>
      <w:r>
        <w:rPr>
          <w:color w:val="BF678E" w:themeColor="hyperlink"/>
          <w:u w:val="single"/>
          <w:lang w:val="nl-NL"/>
        </w:rPr>
        <w:br/>
      </w:r>
      <w:r>
        <w:rPr>
          <w:lang w:val="nl-NL"/>
        </w:rPr>
        <w:t>U Kan uw bestelling ook steeds per telefoon doorgeven op het nr. 0494 99 53 95 .</w:t>
      </w:r>
      <w:r>
        <w:rPr>
          <w:lang w:val="nl-NL"/>
        </w:rPr>
        <w:br/>
        <w:t xml:space="preserve">Na bestelling ontvangt U een bevestiging via mail/SMS met de afhaaldatum en totaalprijs. </w:t>
      </w:r>
      <w:r>
        <w:rPr>
          <w:lang w:val="nl-NL"/>
        </w:rPr>
        <w:br/>
      </w:r>
    </w:p>
    <w:p w14:paraId="7CD440C6" w14:textId="75C5ECE1" w:rsidR="00166387" w:rsidRDefault="00166387">
      <w:pPr>
        <w:rPr>
          <w:lang w:val="nl-NL"/>
        </w:rPr>
      </w:pPr>
    </w:p>
    <w:p w14:paraId="3E6E7631" w14:textId="261863CC" w:rsidR="00F43FAE" w:rsidRDefault="00F43FAE">
      <w:pPr>
        <w:rPr>
          <w:lang w:val="nl-NL"/>
        </w:rPr>
      </w:pPr>
    </w:p>
    <w:p w14:paraId="5EF68BF6" w14:textId="336439BB" w:rsidR="00816516" w:rsidRDefault="00816516">
      <w:pPr>
        <w:rPr>
          <w:lang w:val="nl-NL"/>
        </w:rPr>
      </w:pPr>
    </w:p>
    <w:p w14:paraId="27077AD9" w14:textId="6500AE59" w:rsidR="00816516" w:rsidRDefault="00816516">
      <w:pPr>
        <w:rPr>
          <w:lang w:val="nl-NL"/>
        </w:rPr>
      </w:pPr>
    </w:p>
    <w:p w14:paraId="662D6C2A" w14:textId="77777777" w:rsidR="00816516" w:rsidRDefault="00816516">
      <w:pPr>
        <w:rPr>
          <w:lang w:val="nl-NL"/>
        </w:rPr>
      </w:pPr>
    </w:p>
    <w:p w14:paraId="53B98D81" w14:textId="77777777" w:rsidR="003B5E02" w:rsidRDefault="003B5E02">
      <w:pPr>
        <w:rPr>
          <w:lang w:val="nl-NL"/>
        </w:rPr>
      </w:pPr>
    </w:p>
    <w:p w14:paraId="284763A5" w14:textId="77777777" w:rsidR="003B5E02" w:rsidRDefault="003B5E02">
      <w:pPr>
        <w:rPr>
          <w:lang w:val="nl-NL"/>
        </w:rPr>
      </w:pPr>
    </w:p>
    <w:p w14:paraId="3890FCD3" w14:textId="77777777" w:rsidR="003B5E02" w:rsidRPr="00166387" w:rsidRDefault="003B5E02">
      <w:pPr>
        <w:rPr>
          <w:lang w:val="nl-NL"/>
        </w:rPr>
      </w:pPr>
    </w:p>
    <w:p w14:paraId="1E19C4E3" w14:textId="5DA30C9C" w:rsidR="00166387" w:rsidRPr="00166387" w:rsidRDefault="00166387">
      <w:pPr>
        <w:rPr>
          <w:lang w:val="nl-NL"/>
        </w:rPr>
      </w:pPr>
    </w:p>
    <w:p w14:paraId="532795D6" w14:textId="77777777" w:rsidR="00166387" w:rsidRPr="00166387" w:rsidRDefault="00166387">
      <w:pPr>
        <w:rPr>
          <w:lang w:val="nl-NL"/>
        </w:rPr>
      </w:pPr>
    </w:p>
    <w:p w14:paraId="41C80E19" w14:textId="77777777" w:rsidR="00166387" w:rsidRPr="00A26E1C" w:rsidRDefault="00166387">
      <w:pPr>
        <w:rPr>
          <w:lang w:val="nl-NL"/>
        </w:rPr>
      </w:pPr>
    </w:p>
    <w:p w14:paraId="6F8BA4B4" w14:textId="77777777" w:rsidR="00166387" w:rsidRPr="00A26E1C" w:rsidRDefault="00166387">
      <w:pPr>
        <w:rPr>
          <w:b/>
          <w:bCs/>
          <w:u w:val="single"/>
          <w:lang w:val="nl-NL"/>
        </w:rPr>
      </w:pPr>
    </w:p>
    <w:p w14:paraId="43144C57" w14:textId="5E7E3B59" w:rsidR="00F34416" w:rsidRPr="00251114" w:rsidRDefault="00166387">
      <w:pPr>
        <w:rPr>
          <w:b/>
          <w:bCs/>
          <w:u w:val="single"/>
          <w:lang w:val="nl-NL"/>
        </w:rPr>
      </w:pPr>
      <w:r w:rsidRPr="00251114">
        <w:rPr>
          <w:b/>
          <w:bCs/>
          <w:u w:val="single"/>
          <w:lang w:val="nl-NL"/>
        </w:rPr>
        <w:lastRenderedPageBreak/>
        <w:t>LOSSE VLEESPRODUCTEN</w:t>
      </w:r>
      <w:r w:rsidR="00251114" w:rsidRPr="00251114">
        <w:rPr>
          <w:b/>
          <w:bCs/>
          <w:u w:val="single"/>
          <w:lang w:val="nl-NL"/>
        </w:rPr>
        <w:t xml:space="preserve"> RUNDS EN G</w:t>
      </w:r>
      <w:r w:rsidR="00251114">
        <w:rPr>
          <w:b/>
          <w:bCs/>
          <w:u w:val="single"/>
          <w:lang w:val="nl-NL"/>
        </w:rPr>
        <w:t>EMENGD: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4140"/>
        <w:gridCol w:w="1079"/>
        <w:gridCol w:w="990"/>
        <w:gridCol w:w="1081"/>
        <w:gridCol w:w="2156"/>
      </w:tblGrid>
      <w:tr w:rsidR="00D700A5" w:rsidRPr="002A4ED5" w14:paraId="63B017DC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A9D4B8A" w14:textId="0FAFA3DA" w:rsidR="00940451" w:rsidRDefault="00940451" w:rsidP="00940451">
            <w:pPr>
              <w:jc w:val="center"/>
            </w:pPr>
            <w:r>
              <w:t>Artikel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67CB9E" w14:textId="242202A1" w:rsidR="00940451" w:rsidRDefault="00940451" w:rsidP="00940451">
            <w:pPr>
              <w:jc w:val="center"/>
            </w:pPr>
            <w:r>
              <w:t>Prijs (EUR/kg)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BFB481C" w14:textId="1976F0DF" w:rsidR="00940451" w:rsidRPr="002A4ED5" w:rsidRDefault="00940451" w:rsidP="00940451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20A409A" w14:textId="1777A310" w:rsidR="00940451" w:rsidRPr="002A4ED5" w:rsidRDefault="00940451" w:rsidP="00940451">
            <w:pPr>
              <w:jc w:val="center"/>
            </w:pPr>
            <w:r>
              <w:t>Aantal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E5D1309" w14:textId="0E989C60" w:rsidR="00940451" w:rsidRPr="002A4ED5" w:rsidRDefault="00940451" w:rsidP="00940451">
            <w:pPr>
              <w:jc w:val="center"/>
            </w:pPr>
            <w:r>
              <w:t>Opmerking</w:t>
            </w:r>
          </w:p>
        </w:tc>
      </w:tr>
      <w:tr w:rsidR="00940451" w:rsidRPr="002A4ED5" w14:paraId="55216DAF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176E09" w14:textId="12B93ED5" w:rsidR="00940451" w:rsidRPr="002A4ED5" w:rsidRDefault="00940451" w:rsidP="00940451">
            <w:r>
              <w:t>Steak</w:t>
            </w:r>
            <w:r w:rsidR="00D52926">
              <w:t xml:space="preserve"> </w:t>
            </w:r>
            <w:r w:rsidR="00D52926" w:rsidRPr="00D52926">
              <w:rPr>
                <w:sz w:val="20"/>
                <w:szCs w:val="22"/>
              </w:rPr>
              <w:t>(gem. 0.2kg)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6B93A7" w14:textId="28198C1D" w:rsidR="00940451" w:rsidRPr="002A4ED5" w:rsidRDefault="00940451" w:rsidP="00940451">
            <w:pPr>
              <w:jc w:val="center"/>
            </w:pPr>
            <w:r>
              <w:t>20.5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D0C4E67" w14:textId="77777777" w:rsidR="00940451" w:rsidRPr="002A4ED5" w:rsidRDefault="00940451" w:rsidP="00940451">
            <w:pPr>
              <w:jc w:val="center"/>
            </w:pPr>
          </w:p>
        </w:tc>
        <w:sdt>
          <w:sdtPr>
            <w:id w:val="389850706"/>
            <w:placeholder>
              <w:docPart w:val="ED4AF6F498354F6D97D0907E2C7C819A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C288C14" w14:textId="54BF502B" w:rsidR="00940451" w:rsidRPr="002A4ED5" w:rsidRDefault="00B2475F" w:rsidP="00940451">
                <w:r>
                  <w:t xml:space="preserve">  </w:t>
                </w:r>
              </w:p>
            </w:tc>
          </w:sdtContent>
        </w:sdt>
        <w:sdt>
          <w:sdtPr>
            <w:id w:val="-1472669304"/>
            <w:placeholder>
              <w:docPart w:val="3AE197EA36BC4F9CA27202B003CE3DE5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A9299C2" w14:textId="46EA4B24" w:rsidR="00940451" w:rsidRPr="002A4ED5" w:rsidRDefault="00B2475F" w:rsidP="00940451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00A1ECB3" w14:textId="77777777" w:rsidTr="00D700A5">
        <w:trPr>
          <w:trHeight w:val="460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A831F" w14:textId="0515A42C" w:rsidR="00FF3F58" w:rsidRPr="002A4ED5" w:rsidRDefault="00FF3F58" w:rsidP="00FF3F58">
            <w:r w:rsidRPr="009D7A31">
              <w:t>Filet Pur</w:t>
            </w:r>
            <w:r>
              <w:t xml:space="preserve"> </w:t>
            </w:r>
            <w:r w:rsidRPr="00D52926">
              <w:rPr>
                <w:sz w:val="20"/>
                <w:szCs w:val="22"/>
              </w:rPr>
              <w:t>(gem. 0.2kg)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041966" w14:textId="63D99657" w:rsidR="00FF3F58" w:rsidRPr="002A4ED5" w:rsidRDefault="00FF3F58" w:rsidP="00FF3F58">
            <w:pPr>
              <w:jc w:val="center"/>
            </w:pPr>
            <w:r>
              <w:t>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C4F20E3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760262696"/>
            <w:placeholder>
              <w:docPart w:val="CA12335E7C4544EEBCFDC0FD46F065F2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ADA592" w14:textId="25518ACF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210958989"/>
            <w:placeholder>
              <w:docPart w:val="E70287FCA28F4CBA8FA2A089348DD0ED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AB58451" w14:textId="6D6B0E94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1D32785A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816C3B" w14:textId="18540267" w:rsidR="00FF3F58" w:rsidRPr="003B5E02" w:rsidRDefault="00FF3F58" w:rsidP="00FF3F58">
            <w:pPr>
              <w:rPr>
                <w:lang w:val="fr-FR"/>
              </w:rPr>
            </w:pPr>
            <w:r w:rsidRPr="003B5E02">
              <w:rPr>
                <w:lang w:val="fr-FR"/>
              </w:rPr>
              <w:t xml:space="preserve">Côte à l'os </w:t>
            </w:r>
            <w:r w:rsidRPr="003B5E02">
              <w:rPr>
                <w:sz w:val="20"/>
                <w:szCs w:val="22"/>
                <w:lang w:val="fr-FR"/>
              </w:rPr>
              <w:t>(gem. 0.6kg)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ABF17" w14:textId="4269BA71" w:rsidR="00FF3F58" w:rsidRPr="002A4ED5" w:rsidRDefault="00FF3F58" w:rsidP="00FF3F58">
            <w:pPr>
              <w:jc w:val="center"/>
            </w:pPr>
            <w:r>
              <w:t>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D91A3A8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768689767"/>
            <w:placeholder>
              <w:docPart w:val="85BA3E79493147758BE349BA4F579AD3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74036C1" w14:textId="3F1B2C11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720357689"/>
            <w:placeholder>
              <w:docPart w:val="5F0BB76183D04951A6E3FF2B9CEE7A02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58151F9" w14:textId="27B50F79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05527472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B9EB4" w14:textId="14FEF1A0" w:rsidR="00FF3F58" w:rsidRPr="002A4ED5" w:rsidRDefault="00FF3F58" w:rsidP="00FF3F58">
            <w:r w:rsidRPr="009D7A31">
              <w:t>Entrecote</w:t>
            </w:r>
            <w:r>
              <w:t xml:space="preserve"> </w:t>
            </w:r>
            <w:r w:rsidRPr="00D52926">
              <w:rPr>
                <w:sz w:val="20"/>
                <w:szCs w:val="22"/>
              </w:rPr>
              <w:t>(gem. 0.6kg)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BE601" w14:textId="339363BD" w:rsidR="00FF3F58" w:rsidRPr="002A4ED5" w:rsidRDefault="00FF3F58" w:rsidP="00FF3F58">
            <w:pPr>
              <w:jc w:val="center"/>
            </w:pPr>
            <w:r>
              <w:t>19.5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AB38EE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1955896296"/>
            <w:placeholder>
              <w:docPart w:val="E61B638E6FD04412A5825D08B7D7EF83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57D1167" w14:textId="681F5EC2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189204990"/>
            <w:placeholder>
              <w:docPart w:val="6DCE4ED3B0E54105ACDEFF70E4EC72B8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A1150B7" w14:textId="42A6A272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0C492155" w14:textId="77777777" w:rsidTr="001E2833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9CCE2" w14:textId="6589C99D" w:rsidR="00FF3F58" w:rsidRPr="009D7A31" w:rsidRDefault="00FF3F58" w:rsidP="00FF3F58">
            <w:r>
              <w:t xml:space="preserve">Ossobuco </w:t>
            </w:r>
            <w:r w:rsidRPr="009B5394">
              <w:rPr>
                <w:sz w:val="20"/>
                <w:szCs w:val="22"/>
              </w:rPr>
              <w:t xml:space="preserve">(gem. </w:t>
            </w:r>
            <w:r w:rsidR="00573CB2">
              <w:rPr>
                <w:sz w:val="20"/>
                <w:szCs w:val="22"/>
              </w:rPr>
              <w:t>0</w:t>
            </w:r>
            <w:r w:rsidRPr="009B5394">
              <w:rPr>
                <w:sz w:val="20"/>
                <w:szCs w:val="22"/>
              </w:rPr>
              <w:t>.</w:t>
            </w:r>
            <w:r w:rsidR="00573CB2">
              <w:rPr>
                <w:sz w:val="20"/>
                <w:szCs w:val="22"/>
              </w:rPr>
              <w:t>4</w:t>
            </w:r>
            <w:r w:rsidRPr="009B5394">
              <w:rPr>
                <w:sz w:val="20"/>
                <w:szCs w:val="22"/>
              </w:rPr>
              <w:t>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B5F1EA" w14:textId="45EBDF88" w:rsidR="00FF3F58" w:rsidRDefault="00573CB2" w:rsidP="00FF3F58">
            <w:pPr>
              <w:jc w:val="center"/>
            </w:pPr>
            <w:r>
              <w:t>8.5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90E629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974138708"/>
            <w:placeholder>
              <w:docPart w:val="2FCBBE10E97F4191B9D33AFC18D31D0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7E8363B" w14:textId="1D52AC14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112817668"/>
            <w:placeholder>
              <w:docPart w:val="D5D410037087479DB5BC165C780BA270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275624E" w14:textId="679DDD72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7DC9D46C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8052C" w14:textId="16C2CF78" w:rsidR="00FF3F58" w:rsidRPr="002A4ED5" w:rsidRDefault="00FF3F58" w:rsidP="00FF3F58">
            <w:r w:rsidRPr="009D7A31">
              <w:t>Rosbief</w:t>
            </w:r>
            <w:r>
              <w:t xml:space="preserve"> </w:t>
            </w:r>
            <w:r w:rsidRPr="00D52926">
              <w:rPr>
                <w:sz w:val="20"/>
                <w:szCs w:val="22"/>
              </w:rPr>
              <w:t>(gem. 0.6kg)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EDE8B" w14:textId="5C50141E" w:rsidR="00FF3F58" w:rsidRPr="002A4ED5" w:rsidRDefault="00FF3F58" w:rsidP="00FF3F58">
            <w:pPr>
              <w:jc w:val="center"/>
            </w:pPr>
            <w:r>
              <w:t>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44DC8124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679020536"/>
            <w:placeholder>
              <w:docPart w:val="02901C3A69C645CD8BF68985953EB3E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A532BA7" w14:textId="0DB2BA32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2116396550"/>
            <w:placeholder>
              <w:docPart w:val="15D831518354400BAECA5B9C95A4596B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BE7CE2" w14:textId="6CFF69E2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56182BC9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A5231" w14:textId="39754BDF" w:rsidR="00FF3F58" w:rsidRPr="003B5E02" w:rsidRDefault="00FF3F58" w:rsidP="00FF3F58">
            <w:pPr>
              <w:rPr>
                <w:lang w:val="de-DE"/>
              </w:rPr>
            </w:pPr>
            <w:r w:rsidRPr="003B5E02">
              <w:rPr>
                <w:lang w:val="de-DE"/>
              </w:rPr>
              <w:t xml:space="preserve">Gehakt Rund/Varken </w:t>
            </w:r>
            <w:r w:rsidRPr="003B5E02">
              <w:rPr>
                <w:sz w:val="20"/>
                <w:szCs w:val="22"/>
                <w:lang w:val="de-DE"/>
              </w:rPr>
              <w:t>(gem. 0.5kg)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5376F1" w14:textId="5CA736F7" w:rsidR="00FF3F58" w:rsidRPr="002A4ED5" w:rsidRDefault="003B5E02" w:rsidP="00FF3F58">
            <w:pPr>
              <w:jc w:val="center"/>
            </w:pPr>
            <w:r>
              <w:t>11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F06CB8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945196783"/>
            <w:placeholder>
              <w:docPart w:val="6B025AD1D3CE455A94238AAD63DDD49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2B9C013" w14:textId="1D8DF91E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297206849"/>
            <w:placeholder>
              <w:docPart w:val="1B490F54B5A847659BDE1B387FC35809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0A52D2" w14:textId="4A9259DB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6C5E1875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272EE" w14:textId="711A9780" w:rsidR="00FF3F58" w:rsidRPr="002A4ED5" w:rsidRDefault="00FF3F58" w:rsidP="00FF3F58">
            <w:r w:rsidRPr="009D7A31">
              <w:t>Americain Natuur</w:t>
            </w:r>
            <w:r>
              <w:t xml:space="preserve"> </w:t>
            </w:r>
            <w:r w:rsidRPr="00D52926">
              <w:rPr>
                <w:sz w:val="20"/>
                <w:szCs w:val="22"/>
              </w:rPr>
              <w:t>(gem. 0.5kg)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CDAEC9" w14:textId="2858ADCD" w:rsidR="00FF3F58" w:rsidRPr="002A4ED5" w:rsidRDefault="00FF3F58" w:rsidP="00FF3F58">
            <w:pPr>
              <w:jc w:val="center"/>
            </w:pPr>
            <w:r>
              <w:t>12</w:t>
            </w:r>
            <w:r w:rsidR="003B5E02">
              <w:t>,</w:t>
            </w:r>
            <w:r>
              <w:t>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6B71828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1665428934"/>
            <w:placeholder>
              <w:docPart w:val="FC828FB08ED44FFF80B9991ECC39E64E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92686C8" w14:textId="6B8E0A70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867436646"/>
            <w:placeholder>
              <w:docPart w:val="CF7C3F7F121743A4B716870DEF5DD6E8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0D6EBD" w14:textId="21939850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2A5C0501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EE58AF" w14:textId="4AF9EF73" w:rsidR="00FF3F58" w:rsidRPr="009D7A31" w:rsidRDefault="00FF3F58" w:rsidP="00FF3F58">
            <w:r>
              <w:t xml:space="preserve">Hamburger </w:t>
            </w:r>
            <w:r w:rsidRPr="00D52926">
              <w:rPr>
                <w:sz w:val="20"/>
                <w:szCs w:val="22"/>
              </w:rPr>
              <w:t>(gem. 0.15kg)</w:t>
            </w:r>
            <w:r>
              <w:rPr>
                <w:sz w:val="20"/>
                <w:szCs w:val="22"/>
              </w:rPr>
              <w:t xml:space="preserve">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D0C63" w14:textId="4D1DB12F" w:rsidR="00FF3F58" w:rsidRPr="002A4ED5" w:rsidRDefault="00FF3F58" w:rsidP="00FF3F58">
            <w:pPr>
              <w:jc w:val="center"/>
            </w:pPr>
            <w:r>
              <w:t>1</w:t>
            </w:r>
            <w:r w:rsidR="003B5E02">
              <w:t>2,</w:t>
            </w:r>
            <w:r>
              <w:t>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F611CF6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1157955039"/>
            <w:placeholder>
              <w:docPart w:val="44CD765FFEC8484794C85F3B8651A84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A0F1E4" w14:textId="3646E8C4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336915232"/>
            <w:placeholder>
              <w:docPart w:val="19AB5BCEF97C4A09B1C68B48ED8C7491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86CA0A7" w14:textId="48F840E6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291E5E0D" w14:textId="77777777" w:rsidTr="00360B17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D32E71" w14:textId="6186071D" w:rsidR="00FF3F58" w:rsidRDefault="00FF3F58" w:rsidP="00FF3F58">
            <w:r>
              <w:t xml:space="preserve">Spekburger </w:t>
            </w:r>
            <w:r w:rsidRPr="003D14B7">
              <w:rPr>
                <w:sz w:val="20"/>
                <w:szCs w:val="22"/>
              </w:rPr>
              <w:t>(gem. 0.16kg)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9796D" w14:textId="09570D61" w:rsidR="00FF3F58" w:rsidRDefault="00573CB2" w:rsidP="00FF3F58">
            <w:pPr>
              <w:jc w:val="center"/>
            </w:pPr>
            <w:r>
              <w:t>1</w:t>
            </w:r>
            <w:r w:rsidR="003B5E02">
              <w:t>3,5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0A3EBF2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68465020"/>
            <w:placeholder>
              <w:docPart w:val="3D04428F85C04BE495DF075227EE21E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B9F4FE0" w14:textId="4D55A1D6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800350617"/>
            <w:placeholder>
              <w:docPart w:val="271BD4D38E24499FBA7EDF11254988BC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19C802C1" w14:textId="6EABE58D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23BB528C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FBE35" w14:textId="76E41152" w:rsidR="00FF3F58" w:rsidRPr="009D7A31" w:rsidRDefault="00FF3F58" w:rsidP="00FF3F58">
            <w:r w:rsidRPr="009D7A31">
              <w:t>Rundstoofvlees</w:t>
            </w:r>
            <w:r>
              <w:t xml:space="preserve"> </w:t>
            </w:r>
            <w:r w:rsidRPr="00D52926">
              <w:rPr>
                <w:sz w:val="20"/>
                <w:szCs w:val="22"/>
              </w:rPr>
              <w:t>(gem. 0.5kg)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50DD87" w14:textId="26797259" w:rsidR="00FF3F58" w:rsidRPr="002A4ED5" w:rsidRDefault="00FF3F58" w:rsidP="00FF3F58">
            <w:pPr>
              <w:jc w:val="center"/>
            </w:pPr>
            <w:r>
              <w:t>12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534F81EC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944275718"/>
            <w:placeholder>
              <w:docPart w:val="AD2767D9CFB348AA90A26C8C8223EBDB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381A92" w14:textId="76DE86E7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673731953"/>
            <w:placeholder>
              <w:docPart w:val="6356E532CC2B4B1DBAF0D2342868E370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F6012B9" w14:textId="20C55DA2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72DFAC2C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0A9835" w14:textId="18227464" w:rsidR="00FF3F58" w:rsidRPr="009D7A31" w:rsidRDefault="00FF3F58" w:rsidP="00FF3F58">
            <w:r>
              <w:t xml:space="preserve">Boomstammetjes </w:t>
            </w:r>
            <w:r w:rsidRPr="00D52926">
              <w:rPr>
                <w:sz w:val="20"/>
                <w:szCs w:val="22"/>
              </w:rPr>
              <w:t>(gem. 0.15kg)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7DDF21" w14:textId="40977360" w:rsidR="00FF3F58" w:rsidRDefault="00FF3F58" w:rsidP="00FF3F58">
            <w:pPr>
              <w:jc w:val="center"/>
            </w:pPr>
            <w:r>
              <w:t>1</w:t>
            </w:r>
            <w:r w:rsidR="003B5E02">
              <w:t>2,5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42E5BF78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43141657"/>
            <w:placeholder>
              <w:docPart w:val="ABBC16458A8D40A69C9FC9BDEB8B8A9D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EF2734" w14:textId="4EA5DDED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567805891"/>
            <w:placeholder>
              <w:docPart w:val="A36F69EAEF874D8C8DC61FE9723E13DB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BFA9BE" w14:textId="2CCA3A45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3E756B19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AB0C5" w14:textId="256283BF" w:rsidR="00FF3F58" w:rsidRPr="009D7A31" w:rsidRDefault="00FF3F58" w:rsidP="00FF3F58">
            <w:r>
              <w:t xml:space="preserve">Blinde vink </w:t>
            </w:r>
            <w:r w:rsidRPr="00D52926">
              <w:rPr>
                <w:sz w:val="20"/>
                <w:szCs w:val="22"/>
              </w:rPr>
              <w:t>(gem. 0.15kg)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C5B04" w14:textId="4DCE0F05" w:rsidR="00FF3F58" w:rsidRPr="002A4ED5" w:rsidRDefault="00FF3F58" w:rsidP="00FF3F58">
            <w:pPr>
              <w:jc w:val="center"/>
            </w:pPr>
            <w:r>
              <w:t>1</w:t>
            </w:r>
            <w:r w:rsidR="003B5E02">
              <w:t>4,5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66CA68F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339231828"/>
            <w:placeholder>
              <w:docPart w:val="95A8FE4F712F484B9429E970948A750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13E8A67" w14:textId="652A418E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2003392064"/>
            <w:placeholder>
              <w:docPart w:val="D779359BB92040A5930B52A6A6C3D05F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504BB6" w14:textId="298CEB00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4F4828B6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7B291" w14:textId="3FE6D030" w:rsidR="00FF3F58" w:rsidRPr="003B5E02" w:rsidRDefault="00FF3F58" w:rsidP="00FF3F58">
            <w:pPr>
              <w:rPr>
                <w:lang w:val="de-DE"/>
              </w:rPr>
            </w:pPr>
            <w:r w:rsidRPr="003B5E02">
              <w:rPr>
                <w:lang w:val="de-DE"/>
              </w:rPr>
              <w:t xml:space="preserve">Worst Rund/Varken </w:t>
            </w:r>
            <w:r w:rsidRPr="003B5E02">
              <w:rPr>
                <w:sz w:val="20"/>
                <w:szCs w:val="22"/>
                <w:lang w:val="de-DE"/>
              </w:rPr>
              <w:t>(gem. 0.15kg)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A0C9D" w14:textId="5B192D49" w:rsidR="00FF3F58" w:rsidRPr="002A4ED5" w:rsidRDefault="003B5E02" w:rsidP="00FF3F58">
            <w:pPr>
              <w:jc w:val="center"/>
            </w:pPr>
            <w:r>
              <w:t>12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072B5C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994186768"/>
            <w:placeholder>
              <w:docPart w:val="823B3C9F138D42CB8B99490AE1270B2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B39B56" w14:textId="1E20267C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421783550"/>
            <w:placeholder>
              <w:docPart w:val="C6519B5DC6BE4EF08CF3137CE9D60393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5AED23" w14:textId="591D9178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</w:tbl>
    <w:p w14:paraId="2E03FB80" w14:textId="77777777" w:rsidR="00573CB2" w:rsidRDefault="00573CB2">
      <w:pPr>
        <w:rPr>
          <w:b/>
          <w:bCs/>
          <w:u w:val="single"/>
          <w:lang w:val="nl-NL"/>
        </w:rPr>
      </w:pPr>
    </w:p>
    <w:p w14:paraId="7AA097EB" w14:textId="147029E5" w:rsidR="00251114" w:rsidRPr="00251114" w:rsidRDefault="00251114">
      <w:pPr>
        <w:rPr>
          <w:b/>
          <w:bCs/>
          <w:u w:val="single"/>
          <w:lang w:val="nl-NL"/>
        </w:rPr>
      </w:pPr>
      <w:r w:rsidRPr="00251114">
        <w:rPr>
          <w:b/>
          <w:bCs/>
          <w:u w:val="single"/>
          <w:lang w:val="nl-NL"/>
        </w:rPr>
        <w:t xml:space="preserve">LOSSE VLEESPRODUCTEN </w:t>
      </w:r>
      <w:r>
        <w:rPr>
          <w:b/>
          <w:bCs/>
          <w:u w:val="single"/>
          <w:lang w:val="nl-NL"/>
        </w:rPr>
        <w:t>VARKEN: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4140"/>
        <w:gridCol w:w="1079"/>
        <w:gridCol w:w="990"/>
        <w:gridCol w:w="1081"/>
        <w:gridCol w:w="2156"/>
      </w:tblGrid>
      <w:tr w:rsidR="00251114" w:rsidRPr="002A4ED5" w14:paraId="38ECF112" w14:textId="77777777" w:rsidTr="00423471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B93B56D" w14:textId="77777777" w:rsidR="00251114" w:rsidRDefault="00251114" w:rsidP="00423471">
            <w:pPr>
              <w:jc w:val="center"/>
            </w:pPr>
            <w:r>
              <w:t>Artikel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CA41C7E" w14:textId="77777777" w:rsidR="00251114" w:rsidRDefault="00251114" w:rsidP="00423471">
            <w:pPr>
              <w:jc w:val="center"/>
            </w:pPr>
            <w:r>
              <w:t>Prijs (EUR/kg)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E5FE63" w14:textId="77777777" w:rsidR="00251114" w:rsidRPr="002A4ED5" w:rsidRDefault="00251114" w:rsidP="00423471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85D1C78" w14:textId="77777777" w:rsidR="00251114" w:rsidRPr="002A4ED5" w:rsidRDefault="00251114" w:rsidP="00423471">
            <w:pPr>
              <w:jc w:val="center"/>
            </w:pPr>
            <w:r>
              <w:t>Aantal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719EED9" w14:textId="77777777" w:rsidR="00251114" w:rsidRPr="002A4ED5" w:rsidRDefault="00251114" w:rsidP="00423471">
            <w:pPr>
              <w:jc w:val="center"/>
            </w:pPr>
            <w:r>
              <w:t>Opmerking</w:t>
            </w:r>
          </w:p>
        </w:tc>
      </w:tr>
      <w:tr w:rsidR="00FF3F58" w:rsidRPr="002A4ED5" w14:paraId="0A03FCAD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4238E2" w14:textId="13350E46" w:rsidR="00FF3F58" w:rsidRPr="00AB2D40" w:rsidRDefault="00FF3F58" w:rsidP="00FF3F58">
            <w:pPr>
              <w:rPr>
                <w:sz w:val="20"/>
                <w:szCs w:val="22"/>
                <w:lang w:val="nl-NL"/>
              </w:rPr>
            </w:pPr>
            <w:r>
              <w:rPr>
                <w:lang w:val="nl-NL"/>
              </w:rPr>
              <w:t>Gezouten Spek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8D181C" w14:textId="2C08A2F7" w:rsidR="00FF3F58" w:rsidRDefault="00573CB2" w:rsidP="00FF3F58">
            <w:pPr>
              <w:jc w:val="center"/>
            </w:pPr>
            <w:r>
              <w:t>1</w:t>
            </w:r>
            <w:r w:rsidR="003B5E02"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3E2B42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953618190"/>
            <w:placeholder>
              <w:docPart w:val="4EB58D5B16FF4CA186F7A70D4F61FC78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25142E" w14:textId="3C28BE91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1311359908"/>
            <w:placeholder>
              <w:docPart w:val="695111E2AE2247F9BCBA94AE94E04CAD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883F969" w14:textId="6BF33AC9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563DA1E6" w14:textId="77777777" w:rsidTr="00423471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2216D" w14:textId="3E724602" w:rsidR="00FF3F58" w:rsidRPr="009D7A31" w:rsidRDefault="00FF3F58" w:rsidP="00FF3F58">
            <w:r>
              <w:t xml:space="preserve">Varkensstoofvlees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92924" w14:textId="3C19B316" w:rsidR="00FF3F58" w:rsidRPr="002A4ED5" w:rsidRDefault="003B5E02" w:rsidP="00FF3F58">
            <w:pPr>
              <w:jc w:val="center"/>
            </w:pPr>
            <w:r>
              <w:t>10,5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FEC1C0D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656801161"/>
            <w:placeholder>
              <w:docPart w:val="22F5EBDC5EB64D7CBE20FCB315B7CE4B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FCED9F" w14:textId="37650BD9" w:rsidR="00FF3F58" w:rsidRPr="002A4ED5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1864935108"/>
            <w:placeholder>
              <w:docPart w:val="AD37A6BFE409423B8614D24E867E40F9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534D0DF" w14:textId="5A40CA7A" w:rsidR="00FF3F58" w:rsidRPr="002A4ED5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08803516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57D6E" w14:textId="15A5C78E" w:rsidR="00FF3F58" w:rsidRPr="00AB2D40" w:rsidRDefault="00FF3F58" w:rsidP="00FF3F58">
            <w:pPr>
              <w:rPr>
                <w:sz w:val="20"/>
                <w:szCs w:val="22"/>
                <w:lang w:val="nl-NL"/>
              </w:rPr>
            </w:pPr>
            <w:r>
              <w:rPr>
                <w:lang w:val="nl-NL"/>
              </w:rPr>
              <w:t>Cordon Bl</w:t>
            </w:r>
            <w:r w:rsidR="000E4D70">
              <w:rPr>
                <w:lang w:val="nl-NL"/>
              </w:rPr>
              <w:t>eu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F9B3A3" w14:textId="0DDF41E8" w:rsidR="00FF3F58" w:rsidRDefault="00573CB2" w:rsidP="00FF3F58">
            <w:pPr>
              <w:jc w:val="center"/>
            </w:pPr>
            <w:r>
              <w:t>1</w:t>
            </w:r>
            <w:r w:rsidR="003B5E02">
              <w:t>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A6D436A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627694741"/>
            <w:placeholder>
              <w:docPart w:val="5A1E0AFFEF5E4E6B82DE728EAC314104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C01320" w14:textId="3270C47F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279178085"/>
            <w:placeholder>
              <w:docPart w:val="EC3AFDECEA7C416198E94C1D328222DF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FAA6F64" w14:textId="295EA169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7633099D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AA06B4" w14:textId="7E28B5B3" w:rsidR="00FF3F58" w:rsidRPr="009B5394" w:rsidRDefault="00FF3F58" w:rsidP="00FF3F58">
            <w:pPr>
              <w:rPr>
                <w:lang w:val="nl-NL"/>
              </w:rPr>
            </w:pPr>
            <w:r>
              <w:rPr>
                <w:lang w:val="nl-NL"/>
              </w:rPr>
              <w:t>Kotelet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D010D1" w14:textId="249132A5" w:rsidR="00FF3F58" w:rsidRDefault="003B5E02" w:rsidP="00FF3F58">
            <w:pPr>
              <w:jc w:val="center"/>
            </w:pPr>
            <w:r>
              <w:t>11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2521EB35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853693728"/>
            <w:placeholder>
              <w:docPart w:val="FD31753193F14711A6A9BA598BD5335E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1491C75" w14:textId="4BFD8D84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37440012"/>
            <w:placeholder>
              <w:docPart w:val="7F89F13C0576476EBA295BDE5E6D0104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D583EE" w14:textId="6D1CD07C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750B77DA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643B49" w14:textId="5B309AAC" w:rsidR="00FF3F58" w:rsidRDefault="00FF3F58" w:rsidP="00FF3F58">
            <w:pPr>
              <w:rPr>
                <w:lang w:val="nl-NL"/>
              </w:rPr>
            </w:pPr>
            <w:r>
              <w:rPr>
                <w:lang w:val="nl-NL"/>
              </w:rPr>
              <w:t>Spieringkotelet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32DD3" w14:textId="47977F1D" w:rsidR="00FF3F58" w:rsidRDefault="003B5E02" w:rsidP="00FF3F58">
            <w:pPr>
              <w:jc w:val="center"/>
            </w:pPr>
            <w:r>
              <w:t>10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D41A402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554299817"/>
            <w:placeholder>
              <w:docPart w:val="7D6A4665567F42BA98748A7522E9B43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A3DCEF2" w14:textId="7746508D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545800091"/>
            <w:placeholder>
              <w:docPart w:val="C658860B8D7C48D6BBC6154817D69284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38FB40" w14:textId="1951C6F3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18B5F75B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E78462" w14:textId="12CF2CEA" w:rsidR="00FF3F58" w:rsidRDefault="00FF3F58" w:rsidP="00FF3F58">
            <w:pPr>
              <w:rPr>
                <w:lang w:val="nl-NL"/>
              </w:rPr>
            </w:pPr>
            <w:r>
              <w:rPr>
                <w:lang w:val="nl-NL"/>
              </w:rPr>
              <w:t>Schnitzel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E9618" w14:textId="4E81A9C7" w:rsidR="00FF3F58" w:rsidRDefault="000E4D70" w:rsidP="00FF3F58">
            <w:pPr>
              <w:jc w:val="center"/>
            </w:pPr>
            <w:r>
              <w:t>1</w:t>
            </w:r>
            <w:r w:rsidR="003B5E02"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860DF2C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853943088"/>
            <w:placeholder>
              <w:docPart w:val="B9E737109AEA4AF48C39BBE4982A7FC6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75E8D9F" w14:textId="479D2663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1785301353"/>
            <w:placeholder>
              <w:docPart w:val="38F450E1F7DD470EBA302A637CC77790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16C0985" w14:textId="1D6CA40A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600DDA50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774FD4" w14:textId="33AC0A51" w:rsidR="00FF3F58" w:rsidRDefault="00FF3F58" w:rsidP="00FF3F58">
            <w:pPr>
              <w:rPr>
                <w:lang w:val="nl-NL"/>
              </w:rPr>
            </w:pPr>
            <w:r>
              <w:rPr>
                <w:lang w:val="nl-NL"/>
              </w:rPr>
              <w:t>Varkensgebraad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3E5274" w14:textId="44E668ED" w:rsidR="00FF3F58" w:rsidRDefault="000E4D70" w:rsidP="00FF3F58">
            <w:pPr>
              <w:jc w:val="center"/>
            </w:pPr>
            <w:r>
              <w:t>1</w:t>
            </w:r>
            <w:r w:rsidR="003B5E02"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5EE0F31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1738771568"/>
            <w:placeholder>
              <w:docPart w:val="3B960B296B064A9CB63E1454B53422E0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8C9CFF3" w14:textId="7E1B4D17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173532873"/>
            <w:placeholder>
              <w:docPart w:val="18E471683A664B81BE70664193A1048A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13B6E94" w14:textId="23DE9923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6F1BD3C5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534A2A" w14:textId="4BF75335" w:rsidR="00FF3F58" w:rsidRDefault="00FF3F58" w:rsidP="00FF3F58">
            <w:pPr>
              <w:rPr>
                <w:lang w:val="nl-NL"/>
              </w:rPr>
            </w:pPr>
            <w:r>
              <w:rPr>
                <w:lang w:val="nl-NL"/>
              </w:rPr>
              <w:t>Varkenslapjes</w:t>
            </w:r>
            <w:r>
              <w:t xml:space="preserve">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12166" w14:textId="76DB475D" w:rsidR="00FF3F58" w:rsidRDefault="000E4D70" w:rsidP="00FF3F58">
            <w:pPr>
              <w:jc w:val="center"/>
            </w:pPr>
            <w:r>
              <w:t>1</w:t>
            </w:r>
            <w:r w:rsidR="003B5E02"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97B0E82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-465742674"/>
            <w:placeholder>
              <w:docPart w:val="4852599AB4784061914D8FB9351EBDAF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0E883DF" w14:textId="358F59AA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548812550"/>
            <w:placeholder>
              <w:docPart w:val="20342D440F9B496696625D6544DC1A59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317B230" w14:textId="147B3E79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FF3F58" w:rsidRPr="002A4ED5" w14:paraId="76CF666D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E88A58" w14:textId="06D31B41" w:rsidR="00FF3F58" w:rsidRPr="003D14B7" w:rsidRDefault="00FF3F58" w:rsidP="00FF3F58">
            <w:r>
              <w:rPr>
                <w:lang w:val="nl-NL"/>
              </w:rPr>
              <w:t xml:space="preserve">Varkensmignonette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100FF0" w14:textId="3F5EB3D0" w:rsidR="00FF3F58" w:rsidRDefault="000E4D70" w:rsidP="00FF3F58">
            <w:pPr>
              <w:jc w:val="center"/>
            </w:pPr>
            <w:r>
              <w:t>1</w:t>
            </w:r>
            <w:r w:rsidR="003B5E02">
              <w:t>3,5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234025FB" w14:textId="77777777" w:rsidR="00FF3F58" w:rsidRPr="002A4ED5" w:rsidRDefault="00FF3F58" w:rsidP="00FF3F58">
            <w:pPr>
              <w:jc w:val="center"/>
            </w:pPr>
          </w:p>
        </w:tc>
        <w:sdt>
          <w:sdtPr>
            <w:id w:val="335582179"/>
            <w:placeholder>
              <w:docPart w:val="C92A84FBCE1F4DA7BC47179C615FC3A3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FDE612" w14:textId="3847C749" w:rsidR="00FF3F58" w:rsidRDefault="00FF3F58" w:rsidP="00FF3F58">
                <w:r>
                  <w:t xml:space="preserve">  </w:t>
                </w:r>
              </w:p>
            </w:tc>
          </w:sdtContent>
        </w:sdt>
        <w:sdt>
          <w:sdtPr>
            <w:id w:val="-1407686835"/>
            <w:placeholder>
              <w:docPart w:val="EB14A076A9544707AE583527CB6DF507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704337" w14:textId="10BCFA61" w:rsidR="00FF3F58" w:rsidRDefault="00FF3F58" w:rsidP="00FF3F58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3C475B02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00EFE" w14:textId="4A0B9AA7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Gyros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C00DD" w14:textId="58D292D9" w:rsidR="00C87C0A" w:rsidRDefault="00C87C0A" w:rsidP="00C87C0A">
            <w:pPr>
              <w:jc w:val="center"/>
            </w:pPr>
            <w:r>
              <w:t>1</w:t>
            </w:r>
            <w:r w:rsidR="003B5E02">
              <w:t>4,5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179E8E9" w14:textId="77777777" w:rsidR="00C87C0A" w:rsidRPr="002A4ED5" w:rsidRDefault="00C87C0A" w:rsidP="00C87C0A">
            <w:pPr>
              <w:jc w:val="center"/>
            </w:pPr>
          </w:p>
        </w:tc>
        <w:sdt>
          <w:sdtPr>
            <w:id w:val="1059600801"/>
            <w:placeholder>
              <w:docPart w:val="9A3F8E543306402C84AE52E35D14C94A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CE92F8C" w14:textId="52B8840B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1389105804"/>
            <w:placeholder>
              <w:docPart w:val="44A8D7CAB8264797968EA2251A687823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8D20645" w14:textId="4174D8CF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263CBB26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3F27D" w14:textId="155E892A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Pita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5A7F97" w14:textId="45826552" w:rsidR="00C87C0A" w:rsidRDefault="00C87C0A" w:rsidP="00C87C0A">
            <w:pPr>
              <w:jc w:val="center"/>
            </w:pPr>
            <w:r>
              <w:t>1</w:t>
            </w:r>
            <w:r w:rsidR="003B5E02"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3DD7B57" w14:textId="77777777" w:rsidR="00C87C0A" w:rsidRPr="002A4ED5" w:rsidRDefault="00C87C0A" w:rsidP="00C87C0A">
            <w:pPr>
              <w:jc w:val="center"/>
            </w:pPr>
          </w:p>
        </w:tc>
        <w:sdt>
          <w:sdtPr>
            <w:id w:val="-1387949004"/>
            <w:placeholder>
              <w:docPart w:val="BB0525C872E64568AA8AB581F8A1C7C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D192A2" w14:textId="7C4446AC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422182680"/>
            <w:placeholder>
              <w:docPart w:val="0E5C18998DC94F97B16AA3CA749A158E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CF320C3" w14:textId="00C1C441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7030561C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F37C5" w14:textId="4E22BC98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 xml:space="preserve">Witte Pens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EB3FBB" w14:textId="5F3A6F61" w:rsidR="00C87C0A" w:rsidRDefault="00C87C0A" w:rsidP="00C87C0A">
            <w:pPr>
              <w:jc w:val="center"/>
            </w:pPr>
            <w:r>
              <w:t>1</w:t>
            </w:r>
            <w:r w:rsidR="003B5E02"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CF8C77E" w14:textId="77777777" w:rsidR="00C87C0A" w:rsidRPr="002A4ED5" w:rsidRDefault="00C87C0A" w:rsidP="00C87C0A">
            <w:pPr>
              <w:jc w:val="center"/>
            </w:pPr>
          </w:p>
        </w:tc>
        <w:sdt>
          <w:sdtPr>
            <w:id w:val="-630407797"/>
            <w:placeholder>
              <w:docPart w:val="30B66CB4752943B39AB6454B8E0ADB40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0A0F75" w14:textId="2E613985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1230270367"/>
            <w:placeholder>
              <w:docPart w:val="FF039C753D5A4F3EA1FD6CF6BE0DAB3D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FFB785" w14:textId="28B98346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2F881057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C6DBC8" w14:textId="17B06696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 xml:space="preserve">Zwarte Pens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A5BCD" w14:textId="1121134D" w:rsidR="00C87C0A" w:rsidRDefault="00C87C0A" w:rsidP="00C87C0A">
            <w:pPr>
              <w:jc w:val="center"/>
            </w:pPr>
            <w:r>
              <w:t>1</w:t>
            </w:r>
            <w:r w:rsidR="003B5E02">
              <w:t>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40D0A0A3" w14:textId="77777777" w:rsidR="00C87C0A" w:rsidRPr="002A4ED5" w:rsidRDefault="00C87C0A" w:rsidP="00C87C0A">
            <w:pPr>
              <w:jc w:val="center"/>
            </w:pPr>
          </w:p>
        </w:tc>
        <w:sdt>
          <w:sdtPr>
            <w:id w:val="915662746"/>
            <w:placeholder>
              <w:docPart w:val="45A7ABE5A61B4BEBBBC2A681334ED262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AF6CE7" w14:textId="33BBE542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355698625"/>
            <w:placeholder>
              <w:docPart w:val="FB0640B1C91D45F08E07D2B45B43AB06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F18BAC" w14:textId="726F6FD5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1F9909A3" w14:textId="77777777" w:rsidTr="00D700A5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757048" w14:textId="5DC67B4C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Kipkap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617291" w14:textId="6409B4FE" w:rsidR="00C87C0A" w:rsidRDefault="003B5E02" w:rsidP="00C87C0A">
            <w:pPr>
              <w:jc w:val="center"/>
            </w:pPr>
            <w:r>
              <w:t>10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5174FA9E" w14:textId="77777777" w:rsidR="00C87C0A" w:rsidRPr="002A4ED5" w:rsidRDefault="00C87C0A" w:rsidP="00C87C0A">
            <w:pPr>
              <w:jc w:val="center"/>
            </w:pPr>
          </w:p>
        </w:tc>
        <w:sdt>
          <w:sdtPr>
            <w:id w:val="506023936"/>
            <w:placeholder>
              <w:docPart w:val="53E4BE30FEEE48CBA2AF47C117A3F7EC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FBF665A" w14:textId="49B4445A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1801950978"/>
            <w:placeholder>
              <w:docPart w:val="0A26879EAFC74DDE8FC0437CE36155CC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CC65433" w14:textId="040F1FE1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</w:tbl>
    <w:p w14:paraId="280F176A" w14:textId="69D43803" w:rsidR="00430DA8" w:rsidRDefault="00430DA8" w:rsidP="00166387">
      <w:pPr>
        <w:rPr>
          <w:b/>
          <w:bCs/>
          <w:u w:val="single"/>
          <w:lang w:val="nl-NL"/>
        </w:rPr>
      </w:pPr>
    </w:p>
    <w:p w14:paraId="322E8B1C" w14:textId="20429FE0" w:rsidR="00F43FAE" w:rsidRPr="00251114" w:rsidRDefault="00F43FAE" w:rsidP="00F43FAE">
      <w:pPr>
        <w:rPr>
          <w:b/>
          <w:bCs/>
          <w:u w:val="single"/>
          <w:lang w:val="nl-NL"/>
        </w:rPr>
      </w:pPr>
      <w:r>
        <w:rPr>
          <w:b/>
          <w:bCs/>
          <w:u w:val="single"/>
          <w:lang w:val="nl-NL"/>
        </w:rPr>
        <w:lastRenderedPageBreak/>
        <w:t>BARBECUE PRODUCTEN: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4140"/>
        <w:gridCol w:w="1079"/>
        <w:gridCol w:w="990"/>
        <w:gridCol w:w="1081"/>
        <w:gridCol w:w="2156"/>
      </w:tblGrid>
      <w:tr w:rsidR="00F43FAE" w:rsidRPr="002A4ED5" w14:paraId="7E20B9DC" w14:textId="77777777" w:rsidTr="00132DFA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E9B73A2" w14:textId="77777777" w:rsidR="00F43FAE" w:rsidRDefault="00F43FAE" w:rsidP="00132DFA">
            <w:pPr>
              <w:jc w:val="center"/>
            </w:pPr>
            <w:r>
              <w:t>Artikel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CAFEC1C" w14:textId="77777777" w:rsidR="00F43FAE" w:rsidRDefault="00F43FAE" w:rsidP="00132DFA">
            <w:pPr>
              <w:jc w:val="center"/>
            </w:pPr>
            <w:r>
              <w:t>Prijs (EUR/kg)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401DB58" w14:textId="77777777" w:rsidR="00F43FAE" w:rsidRPr="002A4ED5" w:rsidRDefault="00F43FAE" w:rsidP="00132DFA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6488B78" w14:textId="77777777" w:rsidR="00F43FAE" w:rsidRPr="002A4ED5" w:rsidRDefault="00F43FAE" w:rsidP="00132DFA">
            <w:pPr>
              <w:jc w:val="center"/>
            </w:pPr>
            <w:r>
              <w:t>Aantal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81B65E4" w14:textId="77777777" w:rsidR="00F43FAE" w:rsidRPr="002A4ED5" w:rsidRDefault="00F43FAE" w:rsidP="00132DFA">
            <w:pPr>
              <w:jc w:val="center"/>
            </w:pPr>
            <w:r>
              <w:t>Opmerking</w:t>
            </w:r>
          </w:p>
        </w:tc>
      </w:tr>
      <w:tr w:rsidR="00F43FAE" w:rsidRPr="002A4ED5" w14:paraId="03A4F223" w14:textId="77777777" w:rsidTr="00132DFA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10DF73" w14:textId="77777777" w:rsidR="00F43FAE" w:rsidRDefault="00F43FAE" w:rsidP="00132DFA">
            <w:r>
              <w:t xml:space="preserve">Gemarineerde Steak </w:t>
            </w:r>
            <w:r w:rsidRPr="009B5394">
              <w:rPr>
                <w:sz w:val="20"/>
                <w:szCs w:val="22"/>
              </w:rPr>
              <w:t>(gem. 0.2kg)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95937EF" w14:textId="253FDF0E" w:rsidR="00F43FAE" w:rsidRDefault="00411635" w:rsidP="00132DFA">
            <w:pPr>
              <w:jc w:val="center"/>
            </w:pPr>
            <w:r>
              <w:t>21.5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EC3C117" w14:textId="77777777" w:rsidR="00F43FAE" w:rsidRPr="002A4ED5" w:rsidRDefault="00F43FAE" w:rsidP="00132DFA">
            <w:pPr>
              <w:jc w:val="center"/>
            </w:pPr>
          </w:p>
        </w:tc>
        <w:sdt>
          <w:sdtPr>
            <w:id w:val="-1240793597"/>
            <w:placeholder>
              <w:docPart w:val="CE79E4CD17184106AE5E63568741E09E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56D34D18" w14:textId="77777777" w:rsidR="00F43FAE" w:rsidRDefault="00F43FAE" w:rsidP="00132DFA">
                <w:r>
                  <w:t xml:space="preserve">  </w:t>
                </w:r>
              </w:p>
            </w:tc>
          </w:sdtContent>
        </w:sdt>
        <w:sdt>
          <w:sdtPr>
            <w:id w:val="1264806541"/>
            <w:placeholder>
              <w:docPart w:val="AB26A41E411B4A3197FC6DF785075E60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03418556" w14:textId="77777777" w:rsidR="00F43FAE" w:rsidRDefault="00F43FAE" w:rsidP="00132DFA">
                <w:r>
                  <w:t xml:space="preserve">                      </w:t>
                </w:r>
              </w:p>
            </w:tc>
          </w:sdtContent>
        </w:sdt>
      </w:tr>
      <w:tr w:rsidR="00F43FAE" w:rsidRPr="00FF3F58" w14:paraId="00FFA06C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ABFC286" w14:textId="77777777" w:rsidR="00F43FAE" w:rsidRPr="003B5E02" w:rsidRDefault="00F43FAE" w:rsidP="00132DFA">
            <w:pPr>
              <w:rPr>
                <w:lang w:val="de-DE"/>
              </w:rPr>
            </w:pPr>
            <w:r w:rsidRPr="003B5E02">
              <w:rPr>
                <w:lang w:val="de-DE"/>
              </w:rPr>
              <w:t>BBQ Hamburger (Dragon) (gem 0.15kg)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9966D04" w14:textId="2D67DCE9" w:rsidR="00F43FAE" w:rsidRPr="00F43FAE" w:rsidRDefault="00411635" w:rsidP="00132DF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AE1003A" w14:textId="77777777" w:rsidR="00F43FAE" w:rsidRPr="00F43FAE" w:rsidRDefault="00F43FAE" w:rsidP="00132DFA">
            <w:pPr>
              <w:jc w:val="center"/>
              <w:rPr>
                <w:lang w:val="nl-NL"/>
              </w:rPr>
            </w:pPr>
          </w:p>
        </w:tc>
        <w:sdt>
          <w:sdtPr>
            <w:id w:val="1740904488"/>
            <w:placeholder>
              <w:docPart w:val="1B39DDCCF6224787AF1E5420555A238A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04D29FBE" w14:textId="77777777" w:rsidR="00F43FAE" w:rsidRPr="00F43FAE" w:rsidRDefault="00F43FAE" w:rsidP="00132DFA">
                <w:r>
                  <w:t xml:space="preserve">  </w:t>
                </w:r>
              </w:p>
            </w:tc>
          </w:sdtContent>
        </w:sdt>
        <w:sdt>
          <w:sdtPr>
            <w:id w:val="-1389020790"/>
            <w:placeholder>
              <w:docPart w:val="B9BE9D6E0EB54D5B9C707228171CECDA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1F46FA5E" w14:textId="77777777" w:rsidR="00F43FAE" w:rsidRPr="00F43FAE" w:rsidRDefault="00F43FAE" w:rsidP="00132DFA">
                <w:r>
                  <w:t xml:space="preserve">                      </w:t>
                </w:r>
              </w:p>
            </w:tc>
          </w:sdtContent>
        </w:sdt>
      </w:tr>
      <w:tr w:rsidR="00F43FAE" w:rsidRPr="002A4ED5" w14:paraId="1EE741BF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1D73E8" w14:textId="6AB0F8C0" w:rsidR="00F43FAE" w:rsidRPr="00D52926" w:rsidRDefault="00F43FAE" w:rsidP="00132DFA">
            <w:pPr>
              <w:rPr>
                <w:lang w:val="nl-NL"/>
              </w:rPr>
            </w:pPr>
            <w:r>
              <w:rPr>
                <w:lang w:val="nl-NL"/>
              </w:rPr>
              <w:t xml:space="preserve">Merguez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CF47A8D" w14:textId="30548F1E" w:rsidR="00F43FAE" w:rsidRPr="00F43FAE" w:rsidRDefault="00411635" w:rsidP="00132DF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11.7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A0E4305" w14:textId="77777777" w:rsidR="00F43FAE" w:rsidRPr="00F43FAE" w:rsidRDefault="00F43FAE" w:rsidP="00132DFA">
            <w:pPr>
              <w:jc w:val="center"/>
              <w:rPr>
                <w:lang w:val="nl-NL"/>
              </w:rPr>
            </w:pPr>
          </w:p>
        </w:tc>
        <w:sdt>
          <w:sdtPr>
            <w:id w:val="1389293534"/>
            <w:placeholder>
              <w:docPart w:val="81BB3751137B4A33AF4D1C691A646D02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02E01D0" w14:textId="77777777" w:rsidR="00F43FAE" w:rsidRPr="002A4ED5" w:rsidRDefault="00F43FAE" w:rsidP="00132DFA">
                <w:r>
                  <w:t xml:space="preserve">  </w:t>
                </w:r>
              </w:p>
            </w:tc>
          </w:sdtContent>
        </w:sdt>
        <w:sdt>
          <w:sdtPr>
            <w:id w:val="1406491292"/>
            <w:placeholder>
              <w:docPart w:val="975EA3B92F8342DE8623938B4A0A8945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0087116" w14:textId="77777777" w:rsidR="00F43FAE" w:rsidRPr="002A4ED5" w:rsidRDefault="00F43FAE" w:rsidP="00132DF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10BB3609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948106" w14:textId="6A201AA4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Luikse Pens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269E85" w14:textId="0CE85F0C" w:rsidR="00C87C0A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</w:t>
            </w:r>
            <w:r w:rsidR="003B5E02">
              <w:rPr>
                <w:lang w:val="nl-NL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C9C17E6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1370185826"/>
            <w:placeholder>
              <w:docPart w:val="5E39B62FD76141D58160A2A91285E921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B4DCC9D" w14:textId="77E147F9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1529324984"/>
            <w:placeholder>
              <w:docPart w:val="D29E17614A5B406A9AD75D969B8AE74A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2AF78D4" w14:textId="10BFC6C6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02E865E1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937042B" w14:textId="4897A481" w:rsidR="00C87C0A" w:rsidRPr="00D52926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C</w:t>
            </w:r>
            <w:r w:rsidRPr="009B5394">
              <w:rPr>
                <w:lang w:val="nl-NL"/>
              </w:rPr>
              <w:t>hipolata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A7CA2E" w14:textId="6862995E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11.7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603F10B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-790588233"/>
            <w:placeholder>
              <w:docPart w:val="455A1BAB3C164FFBA6BE1B4B644EFA0B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04324E2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2080814830"/>
            <w:placeholder>
              <w:docPart w:val="6F1651B2A108416C9288017B21FCD446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5AEAF5E6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77857A84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991CBE" w14:textId="77777777" w:rsidR="00C87C0A" w:rsidRPr="003B5E02" w:rsidRDefault="00C87C0A" w:rsidP="00C87C0A">
            <w:pPr>
              <w:rPr>
                <w:lang w:val="de-DE"/>
              </w:rPr>
            </w:pPr>
            <w:r w:rsidRPr="003B5E02">
              <w:rPr>
                <w:sz w:val="22"/>
                <w:szCs w:val="24"/>
                <w:lang w:val="de-DE"/>
              </w:rPr>
              <w:t xml:space="preserve">Barbecue Worst Runds/Varken </w:t>
            </w:r>
            <w:r w:rsidRPr="003B5E02">
              <w:rPr>
                <w:sz w:val="20"/>
                <w:szCs w:val="22"/>
                <w:lang w:val="de-DE"/>
              </w:rPr>
              <w:t>(gem. 0.15kg)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F05AC1" w14:textId="639923EC" w:rsidR="00C87C0A" w:rsidRPr="00F43FAE" w:rsidRDefault="00C87C0A" w:rsidP="00C87C0A">
            <w:pPr>
              <w:jc w:val="center"/>
              <w:rPr>
                <w:lang w:val="nl-NL"/>
              </w:rPr>
            </w:pPr>
            <w:r w:rsidRPr="00F43FAE">
              <w:rPr>
                <w:lang w:val="nl-NL"/>
              </w:rPr>
              <w:t>1</w:t>
            </w:r>
            <w:r w:rsidR="003B6D9F">
              <w:rPr>
                <w:lang w:val="nl-N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3D64B4B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623817449"/>
            <w:placeholder>
              <w:docPart w:val="62B6C3B2B48C4C9C854C71506B14F6EB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F136A64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189806912"/>
            <w:placeholder>
              <w:docPart w:val="F7B33CC305F34395AE171DB02D32CD5E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16E5589F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427492D7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BA00FA" w14:textId="77777777" w:rsidR="00C87C0A" w:rsidRPr="00F43FAE" w:rsidRDefault="00C87C0A" w:rsidP="00C87C0A">
            <w:pPr>
              <w:rPr>
                <w:lang w:val="nl-NL"/>
              </w:rPr>
            </w:pPr>
            <w:r w:rsidRPr="00F43FAE">
              <w:rPr>
                <w:lang w:val="nl-NL"/>
              </w:rPr>
              <w:t>Rundsbrochette (gem. 0.12kg)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C46DBB" w14:textId="3BE83D0A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17.5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2B282E3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-665256253"/>
            <w:placeholder>
              <w:docPart w:val="067595DD1438487C9ED8884E5570E0B3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5542424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1921162166"/>
            <w:placeholder>
              <w:docPart w:val="1E3E6B0B27D34AE0BD717DBAB23C529F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7FB6593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1AE3B18A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32252A" w14:textId="77777777" w:rsidR="00C87C0A" w:rsidRPr="00F43FAE" w:rsidRDefault="00C87C0A" w:rsidP="00C87C0A">
            <w:pPr>
              <w:rPr>
                <w:lang w:val="nl-NL"/>
              </w:rPr>
            </w:pPr>
            <w:r w:rsidRPr="00A3155B">
              <w:rPr>
                <w:sz w:val="22"/>
                <w:szCs w:val="24"/>
                <w:lang w:val="nl-NL"/>
              </w:rPr>
              <w:t xml:space="preserve">Gemarineerd Rundsbrochette </w:t>
            </w:r>
            <w:r w:rsidRPr="00A3155B">
              <w:rPr>
                <w:sz w:val="20"/>
                <w:szCs w:val="22"/>
                <w:lang w:val="nl-NL"/>
              </w:rPr>
              <w:t>(gem. 0.12kg)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C874AD" w14:textId="0A9031F0" w:rsidR="00C87C0A" w:rsidRPr="00F43FAE" w:rsidRDefault="00C87C0A" w:rsidP="00C87C0A">
            <w:pPr>
              <w:jc w:val="center"/>
              <w:rPr>
                <w:lang w:val="nl-NL"/>
              </w:rPr>
            </w:pPr>
            <w:r w:rsidRPr="00F43FAE">
              <w:rPr>
                <w:lang w:val="nl-NL"/>
              </w:rPr>
              <w:t>1</w:t>
            </w:r>
            <w:r>
              <w:rPr>
                <w:lang w:val="nl-NL"/>
              </w:rPr>
              <w:t>8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031086F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-1020771174"/>
            <w:placeholder>
              <w:docPart w:val="9BBF2A1F894349CE8094A9088F9AB5E0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41D6045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1319723535"/>
            <w:placeholder>
              <w:docPart w:val="6D4086C945214D01B5390FEAB24CEC47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6602F7A7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6CEB92FA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0AF5BD" w14:textId="77777777" w:rsidR="00C87C0A" w:rsidRPr="00D52926" w:rsidRDefault="00C87C0A" w:rsidP="00C87C0A">
            <w:pPr>
              <w:rPr>
                <w:lang w:val="nl-NL"/>
              </w:rPr>
            </w:pPr>
            <w:r w:rsidRPr="00251114">
              <w:rPr>
                <w:lang w:val="nl-NL"/>
              </w:rPr>
              <w:t xml:space="preserve">Varkensbrochette </w:t>
            </w:r>
            <w:r w:rsidRPr="00F43FAE">
              <w:rPr>
                <w:lang w:val="nl-NL"/>
              </w:rPr>
              <w:t>(gem. 0.12kg)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823357" w14:textId="63D9E2C9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13.5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6F88F17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-1095933630"/>
            <w:placeholder>
              <w:docPart w:val="D25876AC3D5645B49EE934A7CAB31533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089609D9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1323850932"/>
            <w:placeholder>
              <w:docPart w:val="8A6ADD7FFEC54C9FA7072B5F4DC8E8FF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F048EEA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D700A5" w14:paraId="7CCA6ABC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2172D0" w14:textId="77777777" w:rsidR="00C87C0A" w:rsidRPr="00F43FAE" w:rsidRDefault="00C87C0A" w:rsidP="00C87C0A">
            <w:pPr>
              <w:rPr>
                <w:lang w:val="nl-NL"/>
              </w:rPr>
            </w:pPr>
            <w:r w:rsidRPr="00A3155B">
              <w:rPr>
                <w:sz w:val="20"/>
                <w:szCs w:val="22"/>
                <w:lang w:val="nl-NL"/>
              </w:rPr>
              <w:t>Gemarineerde Varkensbrochette (gem. 0.12kg)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93E844F" w14:textId="3D7491D7" w:rsidR="00C87C0A" w:rsidRPr="00D700A5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E669002" w14:textId="77777777" w:rsidR="00C87C0A" w:rsidRPr="00D700A5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685792602"/>
            <w:placeholder>
              <w:docPart w:val="3CADF5141E134733A05A56E107102C2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FAF773E" w14:textId="77777777" w:rsidR="00C87C0A" w:rsidRPr="00F43FAE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604466026"/>
            <w:placeholder>
              <w:docPart w:val="F7BECEFD02CD4A3F9720A936E657C96C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97E492E" w14:textId="77777777" w:rsidR="00C87C0A" w:rsidRPr="00F43FAE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3D14B7" w14:paraId="34D56F2F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6DA667" w14:textId="6129D77A" w:rsidR="00C87C0A" w:rsidRPr="00F43FAE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BBQ</w:t>
            </w:r>
            <w:r w:rsidRPr="009B5394">
              <w:rPr>
                <w:lang w:val="nl-NL"/>
              </w:rPr>
              <w:t xml:space="preserve"> spek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95C438" w14:textId="28003BFE" w:rsidR="00C87C0A" w:rsidRPr="003D14B7" w:rsidRDefault="00C87C0A" w:rsidP="00C87C0A">
            <w:pPr>
              <w:jc w:val="center"/>
              <w:rPr>
                <w:lang w:val="nl-NL"/>
              </w:rPr>
            </w:pPr>
            <w:r w:rsidRPr="00F43FAE">
              <w:rPr>
                <w:lang w:val="nl-NL"/>
              </w:rPr>
              <w:t>1</w:t>
            </w:r>
            <w:r w:rsidR="003B5E02">
              <w:rPr>
                <w:lang w:val="nl-N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D954321" w14:textId="77777777" w:rsidR="00C87C0A" w:rsidRPr="003D14B7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1945492091"/>
            <w:placeholder>
              <w:docPart w:val="5D6E1FC6822E4895970F399B77B23D97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523D17F6" w14:textId="77777777" w:rsidR="00C87C0A" w:rsidRPr="00F43FAE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1669002097"/>
            <w:placeholder>
              <w:docPart w:val="3EEFBF5A96204A14AAE03CA6FD60CBE1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0CCD2371" w14:textId="77777777" w:rsidR="00C87C0A" w:rsidRPr="00F43FAE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26859B2E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F8149A" w14:textId="52F6DD3C" w:rsidR="00C87C0A" w:rsidRDefault="00C87C0A" w:rsidP="00C87C0A">
            <w:pPr>
              <w:rPr>
                <w:lang w:val="nl-NL"/>
              </w:rPr>
            </w:pPr>
            <w:r w:rsidRPr="009B5394">
              <w:rPr>
                <w:lang w:val="nl-NL"/>
              </w:rPr>
              <w:t>Spe</w:t>
            </w:r>
            <w:r>
              <w:rPr>
                <w:lang w:val="nl-NL"/>
              </w:rPr>
              <w:t>kf</w:t>
            </w:r>
            <w:r w:rsidRPr="009B5394">
              <w:rPr>
                <w:lang w:val="nl-NL"/>
              </w:rPr>
              <w:t>akkel</w:t>
            </w:r>
            <w:r>
              <w:rPr>
                <w:lang w:val="nl-NL"/>
              </w:rPr>
              <w:t xml:space="preserve"> </w:t>
            </w:r>
            <w:r w:rsidRPr="00F43FAE">
              <w:rPr>
                <w:lang w:val="nl-NL"/>
              </w:rPr>
              <w:t>(</w:t>
            </w:r>
            <w:r>
              <w:rPr>
                <w:lang w:val="nl-NL"/>
              </w:rPr>
              <w:t>PRIJS PER STUK!</w:t>
            </w:r>
            <w:r w:rsidRPr="00F43FAE">
              <w:rPr>
                <w:lang w:val="nl-NL"/>
              </w:rPr>
              <w:t>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E3B3E4B" w14:textId="3CF4EA62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1.3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1D1C817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1206992559"/>
            <w:placeholder>
              <w:docPart w:val="5E7D105CF3094E99A516663B115325B0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17F61C82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2095352878"/>
            <w:placeholder>
              <w:docPart w:val="B7BE3CF28CEA4879841CA1220A3A7757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57B06E55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5FAC3E56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4D23828" w14:textId="497F4AFF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Gemarineerde Sparerib</w:t>
            </w:r>
            <w:r w:rsidR="00A3155B">
              <w:rPr>
                <w:lang w:val="nl-NL"/>
              </w:rPr>
              <w:t>s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C1340B" w14:textId="544C746D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1F657D9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390316079"/>
            <w:placeholder>
              <w:docPart w:val="E85A96997C5949DE983FA0E51EA38E82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2294EF1C" w14:textId="77777777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825511837"/>
            <w:placeholder>
              <w:docPart w:val="36B627AAD9AA44CD9ACE1345CED10F1B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6A5BF64" w14:textId="77777777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158DA364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D4CDB4" w14:textId="77CF8295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Gemarineerde Kotelet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E46662" w14:textId="2B8EC0FD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</w:t>
            </w:r>
            <w:r w:rsidR="003B5E02">
              <w:rPr>
                <w:lang w:val="nl-N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73877F8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558215585"/>
            <w:placeholder>
              <w:docPart w:val="2F9700E3AC7946E8A2B6813AD02A4FA7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C5F520A" w14:textId="01E82A19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426038449"/>
            <w:placeholder>
              <w:docPart w:val="A4D27807E98C4A2EB26683BC0DE133D4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FDB27AA" w14:textId="15D1690E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43AA65A0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79B33E" w14:textId="475A555F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Gemarineerde Kippenbrochette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DE254A" w14:textId="499587F2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C498AEF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1963852482"/>
            <w:placeholder>
              <w:docPart w:val="A69046BD7EA34CB2B54B6677D5B21095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1C63C0D4" w14:textId="68F74412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840007664"/>
            <w:placeholder>
              <w:docPart w:val="A93F730653C34200BA58ECAB8E06A804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9E93BDD" w14:textId="3B06DFEA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119EA695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8E677C" w14:textId="63652BA6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Voorgegaarde Kippenonderbout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24D7F0" w14:textId="2DE6C81C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E7CEE7F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-1014996248"/>
            <w:placeholder>
              <w:docPart w:val="C91EEA81E6694C4FA04284BE7A058679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79D675F2" w14:textId="74D405E2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2141260120"/>
            <w:placeholder>
              <w:docPart w:val="2A8C429A5F814D4787A0404DA71D3A77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3377AFC3" w14:textId="6D11A0CF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  <w:tr w:rsidR="00C87C0A" w:rsidRPr="002A4ED5" w14:paraId="43CD5F76" w14:textId="77777777" w:rsidTr="00F43FAE">
        <w:trPr>
          <w:trHeight w:val="454"/>
        </w:trPr>
        <w:tc>
          <w:tcPr>
            <w:tcW w:w="21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B5077F6" w14:textId="71A8C5F2" w:rsidR="00C87C0A" w:rsidRDefault="00C87C0A" w:rsidP="00C87C0A">
            <w:pPr>
              <w:rPr>
                <w:lang w:val="nl-NL"/>
              </w:rPr>
            </w:pPr>
            <w:r>
              <w:rPr>
                <w:lang w:val="nl-NL"/>
              </w:rPr>
              <w:t>Gemarineerd Kippenkotelet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916FBA5" w14:textId="22ECEC03" w:rsidR="00C87C0A" w:rsidRPr="00F43FAE" w:rsidRDefault="00C87C0A" w:rsidP="00C87C0A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1</w:t>
            </w:r>
            <w:r w:rsidR="003B5E02">
              <w:rPr>
                <w:lang w:val="nl-N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1C0DCA2" w14:textId="77777777" w:rsidR="00C87C0A" w:rsidRPr="00F43FAE" w:rsidRDefault="00C87C0A" w:rsidP="00C87C0A">
            <w:pPr>
              <w:jc w:val="center"/>
              <w:rPr>
                <w:lang w:val="nl-NL"/>
              </w:rPr>
            </w:pPr>
          </w:p>
        </w:tc>
        <w:sdt>
          <w:sdtPr>
            <w:id w:val="1272058978"/>
            <w:placeholder>
              <w:docPart w:val="363DBBEF6D83474FA49E742521ED543D"/>
            </w:placeholder>
            <w:showingPlcHdr/>
          </w:sdtPr>
          <w:sdtContent>
            <w:tc>
              <w:tcPr>
                <w:tcW w:w="57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4EDCF7B6" w14:textId="05AA1A28" w:rsidR="00C87C0A" w:rsidRDefault="00C87C0A" w:rsidP="00C87C0A">
                <w:r>
                  <w:t xml:space="preserve">  </w:t>
                </w:r>
              </w:p>
            </w:tc>
          </w:sdtContent>
        </w:sdt>
        <w:sdt>
          <w:sdtPr>
            <w:id w:val="-99879571"/>
            <w:placeholder>
              <w:docPart w:val="8120B3D1131547C8A429FE224D6DC1F8"/>
            </w:placeholder>
            <w:showingPlcHdr/>
          </w:sdtPr>
          <w:sdtContent>
            <w:tc>
              <w:tcPr>
                <w:tcW w:w="114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vAlign w:val="center"/>
              </w:tcPr>
              <w:p w14:paraId="0E17D830" w14:textId="20D51801" w:rsidR="00C87C0A" w:rsidRDefault="00C87C0A" w:rsidP="00C87C0A">
                <w:r>
                  <w:t xml:space="preserve">                      </w:t>
                </w:r>
              </w:p>
            </w:tc>
          </w:sdtContent>
        </w:sdt>
      </w:tr>
    </w:tbl>
    <w:p w14:paraId="4EA106B6" w14:textId="2016F9A7" w:rsidR="00897565" w:rsidRPr="00A26E1C" w:rsidRDefault="003B5E02" w:rsidP="00166387">
      <w:pPr>
        <w:rPr>
          <w:b/>
          <w:bCs/>
          <w:color w:val="FF0000"/>
          <w:u w:val="single"/>
          <w:lang w:val="nl-NL"/>
        </w:rPr>
      </w:pPr>
      <w:r>
        <w:rPr>
          <w:b/>
          <w:bCs/>
          <w:u w:val="single"/>
          <w:lang w:val="nl-NL"/>
        </w:rPr>
        <w:br/>
      </w:r>
      <w:r w:rsidR="00166387" w:rsidRPr="00A26E1C">
        <w:rPr>
          <w:b/>
          <w:bCs/>
          <w:u w:val="single"/>
          <w:lang w:val="nl-NL"/>
        </w:rPr>
        <w:t>AMBACHTELIJK IJS:</w:t>
      </w:r>
      <w:r w:rsidR="00A26E1C" w:rsidRPr="00A26E1C">
        <w:rPr>
          <w:b/>
          <w:bCs/>
          <w:u w:val="single"/>
          <w:lang w:val="nl-NL"/>
        </w:rPr>
        <w:t xml:space="preserve"> </w:t>
      </w:r>
      <w:r w:rsidR="00A26E1C" w:rsidRPr="00A26E1C">
        <w:rPr>
          <w:b/>
          <w:bCs/>
          <w:color w:val="FF0000"/>
          <w:u w:val="single"/>
          <w:lang w:val="nl-NL"/>
        </w:rPr>
        <w:t>(KAN ENKEL AFGEHAALD WORDEN TE MELDERT!)</w:t>
      </w:r>
    </w:p>
    <w:tbl>
      <w:tblPr>
        <w:tblW w:w="4997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3061"/>
        <w:gridCol w:w="1351"/>
        <w:gridCol w:w="1171"/>
        <w:gridCol w:w="990"/>
        <w:gridCol w:w="2873"/>
      </w:tblGrid>
      <w:tr w:rsidR="00897565" w:rsidRPr="002A4ED5" w14:paraId="31764CA6" w14:textId="77777777" w:rsidTr="00E51462">
        <w:trPr>
          <w:trHeight w:val="337"/>
        </w:trPr>
        <w:tc>
          <w:tcPr>
            <w:tcW w:w="162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8B52E8" w14:textId="77777777" w:rsidR="00897565" w:rsidRPr="002A4ED5" w:rsidRDefault="00897565" w:rsidP="002E6CC0">
            <w:pPr>
              <w:pStyle w:val="TableHeaders"/>
            </w:pPr>
            <w:r>
              <w:t>Artikel</w:t>
            </w:r>
          </w:p>
        </w:tc>
        <w:tc>
          <w:tcPr>
            <w:tcW w:w="71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5F83925" w14:textId="56CF8500" w:rsidR="00897565" w:rsidRPr="002A4ED5" w:rsidRDefault="00897565" w:rsidP="002E6CC0">
            <w:pPr>
              <w:pStyle w:val="TableHeaders"/>
            </w:pPr>
            <w:r>
              <w:t>Prijs (EUR/</w:t>
            </w:r>
            <w:r w:rsidR="00B2475F">
              <w:t>liter</w:t>
            </w:r>
            <w:r>
              <w:t>)</w:t>
            </w:r>
          </w:p>
        </w:tc>
        <w:tc>
          <w:tcPr>
            <w:tcW w:w="62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B4F006" w14:textId="654995C4" w:rsidR="00897565" w:rsidRPr="002A4ED5" w:rsidRDefault="00897565" w:rsidP="002E6CC0">
            <w:pPr>
              <w:pStyle w:val="TableHeaders"/>
            </w:pPr>
          </w:p>
        </w:tc>
        <w:tc>
          <w:tcPr>
            <w:tcW w:w="52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68D6C5" w14:textId="77777777" w:rsidR="00897565" w:rsidRPr="002A4ED5" w:rsidRDefault="00897565" w:rsidP="002E6CC0">
            <w:pPr>
              <w:pStyle w:val="TableHeaders"/>
            </w:pPr>
            <w:r>
              <w:t>Aantal</w:t>
            </w:r>
          </w:p>
        </w:tc>
        <w:tc>
          <w:tcPr>
            <w:tcW w:w="152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040D12" w14:textId="77777777" w:rsidR="00897565" w:rsidRPr="002A4ED5" w:rsidRDefault="00897565" w:rsidP="002E6CC0">
            <w:pPr>
              <w:pStyle w:val="TableHeaders"/>
            </w:pPr>
            <w:r>
              <w:t>Opmerking</w:t>
            </w:r>
          </w:p>
        </w:tc>
      </w:tr>
      <w:tr w:rsidR="00897565" w:rsidRPr="002A4ED5" w14:paraId="0146D798" w14:textId="77777777" w:rsidTr="00E51462">
        <w:trPr>
          <w:trHeight w:val="503"/>
        </w:trPr>
        <w:tc>
          <w:tcPr>
            <w:tcW w:w="162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2673F5E" w14:textId="77777777" w:rsidR="00897565" w:rsidRPr="002A4ED5" w:rsidRDefault="00897565" w:rsidP="002E6CC0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DF6C26D" w14:textId="77777777" w:rsidR="00897565" w:rsidRPr="002A4ED5" w:rsidRDefault="00897565" w:rsidP="002E6CC0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E8DC22A" w14:textId="77777777" w:rsidR="00897565" w:rsidRPr="002A4ED5" w:rsidRDefault="00897565" w:rsidP="002E6CC0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2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5E94C3" w14:textId="77777777" w:rsidR="00897565" w:rsidRPr="002A4ED5" w:rsidRDefault="00897565" w:rsidP="002E6CC0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5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A7DA59A" w14:textId="77777777" w:rsidR="00897565" w:rsidRPr="002A4ED5" w:rsidRDefault="00897565" w:rsidP="002E6CC0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97565" w:rsidRPr="002A4ED5" w14:paraId="14CC571F" w14:textId="77777777" w:rsidTr="00A26E1C">
        <w:trPr>
          <w:trHeight w:val="460"/>
        </w:trPr>
        <w:tc>
          <w:tcPr>
            <w:tcW w:w="16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C9A31C" w14:textId="0E8F5D6F" w:rsidR="00897565" w:rsidRPr="002A4ED5" w:rsidRDefault="00C1204E" w:rsidP="002E6CC0">
            <w:r>
              <w:t>Vanille</w:t>
            </w:r>
            <w:r w:rsidR="00A56ED2">
              <w:t xml:space="preserve"> 1l</w:t>
            </w:r>
          </w:p>
        </w:tc>
        <w:tc>
          <w:tcPr>
            <w:tcW w:w="71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3282F" w14:textId="590524FF" w:rsidR="00897565" w:rsidRPr="002A4ED5" w:rsidRDefault="00A26E1C" w:rsidP="002E6CC0">
            <w:pPr>
              <w:jc w:val="center"/>
            </w:pPr>
            <w:r>
              <w:t>8.50</w:t>
            </w:r>
          </w:p>
        </w:tc>
        <w:tc>
          <w:tcPr>
            <w:tcW w:w="6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9A99591" w14:textId="7056DB8D" w:rsidR="00897565" w:rsidRPr="002A4ED5" w:rsidRDefault="00897565" w:rsidP="002E6CC0">
            <w:pPr>
              <w:jc w:val="center"/>
            </w:pPr>
          </w:p>
        </w:tc>
        <w:sdt>
          <w:sdtPr>
            <w:id w:val="-2146269814"/>
            <w:placeholder>
              <w:docPart w:val="E9C03E3630AF4F19848EA6ABCFF7704E"/>
            </w:placeholder>
            <w:showingPlcHdr/>
          </w:sdtPr>
          <w:sdtContent>
            <w:tc>
              <w:tcPr>
                <w:tcW w:w="524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DB888F" w14:textId="665C1E23" w:rsidR="00897565" w:rsidRPr="002A4ED5" w:rsidRDefault="00897565" w:rsidP="002E6CC0"/>
            </w:tc>
          </w:sdtContent>
        </w:sdt>
        <w:sdt>
          <w:sdtPr>
            <w:id w:val="284005252"/>
            <w:placeholder>
              <w:docPart w:val="23F0A3DCCE2743A68F59BDFB0DBCF1E8"/>
            </w:placeholder>
            <w:showingPlcHdr/>
          </w:sdtPr>
          <w:sdtContent>
            <w:tc>
              <w:tcPr>
                <w:tcW w:w="1521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612A839" w14:textId="4344F3C4" w:rsidR="00897565" w:rsidRPr="002A4ED5" w:rsidRDefault="00B2475F" w:rsidP="002E6CC0">
                <w:r>
                  <w:t xml:space="preserve">                                  </w:t>
                </w:r>
              </w:p>
            </w:tc>
          </w:sdtContent>
        </w:sdt>
      </w:tr>
      <w:tr w:rsidR="00B2475F" w:rsidRPr="002A4ED5" w14:paraId="42D505F2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6ED84" w14:textId="378C9C7C" w:rsidR="00B2475F" w:rsidRPr="002A4ED5" w:rsidRDefault="00B2475F" w:rsidP="00B2475F">
            <w:pPr>
              <w:tabs>
                <w:tab w:val="center" w:pos="1788"/>
              </w:tabs>
            </w:pPr>
            <w:r>
              <w:t>Chocolade</w:t>
            </w:r>
            <w:r w:rsidR="00A56ED2">
              <w:t xml:space="preserve">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42D612" w14:textId="35692DC5" w:rsidR="00B2475F" w:rsidRPr="002A4ED5" w:rsidRDefault="00A26E1C" w:rsidP="00B2475F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4B1B206B" w14:textId="4F31B2D2" w:rsidR="00B2475F" w:rsidRPr="002A4ED5" w:rsidRDefault="00B2475F" w:rsidP="00B2475F">
            <w:pPr>
              <w:jc w:val="center"/>
            </w:pPr>
          </w:p>
        </w:tc>
        <w:sdt>
          <w:sdtPr>
            <w:id w:val="160831970"/>
            <w:placeholder>
              <w:docPart w:val="2EC2DC80DC284E1E946428730231EBEB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AB78555" w14:textId="191229E1" w:rsidR="00B2475F" w:rsidRPr="002A4ED5" w:rsidRDefault="00B2475F" w:rsidP="00B2475F"/>
            </w:tc>
          </w:sdtContent>
        </w:sdt>
        <w:sdt>
          <w:sdtPr>
            <w:id w:val="140240551"/>
            <w:placeholder>
              <w:docPart w:val="80EB03A755F542E99916BB9D03865E4A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82ED44" w14:textId="21E5B0E9" w:rsidR="00B2475F" w:rsidRPr="002A4ED5" w:rsidRDefault="00B2475F" w:rsidP="00B2475F">
                <w:r>
                  <w:t xml:space="preserve">                                  </w:t>
                </w:r>
              </w:p>
            </w:tc>
          </w:sdtContent>
        </w:sdt>
      </w:tr>
      <w:tr w:rsidR="00B2475F" w:rsidRPr="002A4ED5" w14:paraId="19CC3D15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1F041" w14:textId="285C15B8" w:rsidR="00B2475F" w:rsidRPr="002A4ED5" w:rsidRDefault="00B2475F" w:rsidP="00B2475F">
            <w:r>
              <w:t>Straciatella</w:t>
            </w:r>
            <w:r w:rsidR="00A56ED2">
              <w:t xml:space="preserve">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7AB133" w14:textId="7B007E0D" w:rsidR="00B2475F" w:rsidRPr="002A4ED5" w:rsidRDefault="00A26E1C" w:rsidP="00B2475F">
            <w:pPr>
              <w:jc w:val="center"/>
            </w:pPr>
            <w:r>
              <w:t>8.50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0ECC539" w14:textId="3E3BA7D4" w:rsidR="00B2475F" w:rsidRPr="002A4ED5" w:rsidRDefault="00B2475F" w:rsidP="00B2475F">
            <w:pPr>
              <w:jc w:val="center"/>
            </w:pPr>
          </w:p>
        </w:tc>
        <w:sdt>
          <w:sdtPr>
            <w:id w:val="636458203"/>
            <w:placeholder>
              <w:docPart w:val="8140A9769B4348D1A23447BA45521733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56FCE3" w14:textId="7C9E7A19" w:rsidR="00B2475F" w:rsidRPr="002A4ED5" w:rsidRDefault="00B2475F" w:rsidP="00B2475F"/>
            </w:tc>
          </w:sdtContent>
        </w:sdt>
        <w:sdt>
          <w:sdtPr>
            <w:id w:val="-547382110"/>
            <w:placeholder>
              <w:docPart w:val="28D4B642BE1F4599A383E15F3585354D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3080DD" w14:textId="23FF2E6C" w:rsidR="00B2475F" w:rsidRPr="002A4ED5" w:rsidRDefault="00B2475F" w:rsidP="00B2475F">
                <w:r>
                  <w:t xml:space="preserve">                                  </w:t>
                </w:r>
              </w:p>
            </w:tc>
          </w:sdtContent>
        </w:sdt>
      </w:tr>
      <w:tr w:rsidR="00B2475F" w:rsidRPr="002A4ED5" w14:paraId="7A18C460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7C7DE8" w14:textId="6FB9F10F" w:rsidR="00B2475F" w:rsidRDefault="00B2475F" w:rsidP="00B2475F">
            <w:r>
              <w:t>Speculaas</w:t>
            </w:r>
            <w:r w:rsidR="00A56ED2">
              <w:t xml:space="preserve">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700E7" w14:textId="5CF0BA59" w:rsidR="00B2475F" w:rsidRDefault="00A26E1C" w:rsidP="00B2475F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9EA6CAA" w14:textId="77777777" w:rsidR="00B2475F" w:rsidRDefault="00B2475F" w:rsidP="00B2475F">
            <w:pPr>
              <w:jc w:val="center"/>
            </w:pPr>
          </w:p>
        </w:tc>
        <w:sdt>
          <w:sdtPr>
            <w:id w:val="32853414"/>
            <w:placeholder>
              <w:docPart w:val="159B96D0DAF849DCB287C5346F461238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157B249" w14:textId="1342FAA1" w:rsidR="00B2475F" w:rsidRPr="002A4ED5" w:rsidRDefault="00B2475F" w:rsidP="00B2475F"/>
            </w:tc>
          </w:sdtContent>
        </w:sdt>
        <w:sdt>
          <w:sdtPr>
            <w:id w:val="-502121955"/>
            <w:placeholder>
              <w:docPart w:val="129B47DF0C0046B39819469934E26280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C5F965F" w14:textId="5A7D79CF" w:rsidR="00B2475F" w:rsidRPr="002A4ED5" w:rsidRDefault="00B2475F" w:rsidP="00B2475F">
                <w:r>
                  <w:t xml:space="preserve">                                  </w:t>
                </w:r>
              </w:p>
            </w:tc>
          </w:sdtContent>
        </w:sdt>
      </w:tr>
      <w:tr w:rsidR="00B2475F" w:rsidRPr="002A4ED5" w14:paraId="229ED293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A9F6A" w14:textId="4B61B5A6" w:rsidR="00B2475F" w:rsidRDefault="00B2475F" w:rsidP="00B2475F">
            <w:r>
              <w:t>Cookies</w:t>
            </w:r>
            <w:r w:rsidR="00A56ED2">
              <w:t xml:space="preserve">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625D7B" w14:textId="2BEB3F9B" w:rsidR="00B2475F" w:rsidRDefault="00A26E1C" w:rsidP="00B2475F">
            <w:pPr>
              <w:jc w:val="center"/>
            </w:pPr>
            <w:r>
              <w:t>8.50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9A90575" w14:textId="77777777" w:rsidR="00B2475F" w:rsidRDefault="00B2475F" w:rsidP="00B2475F">
            <w:pPr>
              <w:jc w:val="center"/>
            </w:pPr>
          </w:p>
        </w:tc>
        <w:sdt>
          <w:sdtPr>
            <w:id w:val="970711664"/>
            <w:placeholder>
              <w:docPart w:val="FE2B4445A90349C388C1580DC1ADC37B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443482D" w14:textId="2F751C2C" w:rsidR="00B2475F" w:rsidRPr="002A4ED5" w:rsidRDefault="00B2475F" w:rsidP="00B2475F"/>
            </w:tc>
          </w:sdtContent>
        </w:sdt>
        <w:sdt>
          <w:sdtPr>
            <w:id w:val="-598098262"/>
            <w:placeholder>
              <w:docPart w:val="E8E753EDB77143EBAF012EFA1FF10AC9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434A4AF" w14:textId="6B5AE9FD" w:rsidR="00B2475F" w:rsidRPr="002A4ED5" w:rsidRDefault="00B2475F" w:rsidP="00B2475F">
                <w:r>
                  <w:t xml:space="preserve">                                  </w:t>
                </w:r>
              </w:p>
            </w:tc>
          </w:sdtContent>
        </w:sdt>
      </w:tr>
      <w:tr w:rsidR="00FF3F58" w:rsidRPr="002A4ED5" w14:paraId="75A0B194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065968" w14:textId="7E827C0A" w:rsidR="00FF3F58" w:rsidRDefault="00FF3F58" w:rsidP="00FF3F58">
            <w:r>
              <w:t>Banaan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A0CE97" w14:textId="45624A61" w:rsidR="00FF3F58" w:rsidRDefault="00FF3F58" w:rsidP="00FF3F58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222283B" w14:textId="77777777" w:rsidR="00FF3F58" w:rsidRDefault="00FF3F58" w:rsidP="00FF3F58">
            <w:pPr>
              <w:jc w:val="center"/>
            </w:pPr>
          </w:p>
        </w:tc>
        <w:sdt>
          <w:sdtPr>
            <w:id w:val="-920102967"/>
            <w:placeholder>
              <w:docPart w:val="842B977CDD114A52A2646C134C6875AC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36E542C" w14:textId="164E62D8" w:rsidR="00FF3F58" w:rsidRDefault="00FF3F58" w:rsidP="00FF3F58"/>
            </w:tc>
          </w:sdtContent>
        </w:sdt>
        <w:sdt>
          <w:sdtPr>
            <w:id w:val="1254393067"/>
            <w:placeholder>
              <w:docPart w:val="A178E157F5BD44A199292447D116B0E3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9FF5AC" w14:textId="24114EA0" w:rsidR="00FF3F58" w:rsidRDefault="00FF3F58" w:rsidP="00FF3F58">
                <w:r>
                  <w:t xml:space="preserve">                                  </w:t>
                </w:r>
              </w:p>
            </w:tc>
          </w:sdtContent>
        </w:sdt>
      </w:tr>
      <w:tr w:rsidR="00FF3F58" w:rsidRPr="002A4ED5" w14:paraId="6FD721F7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CF23C" w14:textId="6EDD8A8F" w:rsidR="00FF3F58" w:rsidRDefault="00FF3F58" w:rsidP="00FF3F58">
            <w:r>
              <w:t>Aardbei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5DD6F" w14:textId="66CC4680" w:rsidR="00FF3F58" w:rsidRDefault="00FF3F58" w:rsidP="00FF3F58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4DCCC0F" w14:textId="77777777" w:rsidR="00FF3F58" w:rsidRDefault="00FF3F58" w:rsidP="00FF3F58">
            <w:pPr>
              <w:jc w:val="center"/>
            </w:pPr>
          </w:p>
        </w:tc>
        <w:sdt>
          <w:sdtPr>
            <w:id w:val="-1567108405"/>
            <w:placeholder>
              <w:docPart w:val="3B57F845E3B34573A37D9B39678CC2CE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58D221C" w14:textId="2D1A7C25" w:rsidR="00FF3F58" w:rsidRDefault="00FF3F58" w:rsidP="00FF3F58"/>
            </w:tc>
          </w:sdtContent>
        </w:sdt>
        <w:sdt>
          <w:sdtPr>
            <w:id w:val="-444157137"/>
            <w:placeholder>
              <w:docPart w:val="250FB8F65ED74FD28ABE4B836F234500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2624AA9" w14:textId="62F9D4E5" w:rsidR="00FF3F58" w:rsidRDefault="00FF3F58" w:rsidP="00FF3F58">
                <w:r>
                  <w:t xml:space="preserve">                                  </w:t>
                </w:r>
              </w:p>
            </w:tc>
          </w:sdtContent>
        </w:sdt>
      </w:tr>
      <w:tr w:rsidR="00FF3F58" w:rsidRPr="002A4ED5" w14:paraId="4D1C0E3B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A3EBB8" w14:textId="441984C3" w:rsidR="00FF3F58" w:rsidRDefault="00FF3F58" w:rsidP="00FF3F58">
            <w:r>
              <w:t>Framboos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96D01A" w14:textId="45B9967C" w:rsidR="00FF3F58" w:rsidRDefault="00FF3F58" w:rsidP="00FF3F58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3BA629E" w14:textId="77777777" w:rsidR="00FF3F58" w:rsidRDefault="00FF3F58" w:rsidP="00FF3F58">
            <w:pPr>
              <w:jc w:val="center"/>
            </w:pPr>
          </w:p>
        </w:tc>
        <w:sdt>
          <w:sdtPr>
            <w:id w:val="1685164624"/>
            <w:placeholder>
              <w:docPart w:val="C3222CBE6A1241D5B08119A0C4575744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06613E6" w14:textId="254CDDA7" w:rsidR="00FF3F58" w:rsidRDefault="00FF3F58" w:rsidP="00FF3F58"/>
            </w:tc>
          </w:sdtContent>
        </w:sdt>
        <w:sdt>
          <w:sdtPr>
            <w:id w:val="1557890211"/>
            <w:placeholder>
              <w:docPart w:val="75F994B0812C45C1A60064B213CC85DD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71649DB" w14:textId="5155A36F" w:rsidR="00FF3F58" w:rsidRDefault="00FF3F58" w:rsidP="00FF3F58">
                <w:r>
                  <w:t xml:space="preserve">                                  </w:t>
                </w:r>
              </w:p>
            </w:tc>
          </w:sdtContent>
        </w:sdt>
      </w:tr>
      <w:tr w:rsidR="00FF3F58" w:rsidRPr="002A4ED5" w14:paraId="6A2CB13B" w14:textId="77777777" w:rsidTr="00A26E1C">
        <w:trPr>
          <w:trHeight w:val="454"/>
        </w:trPr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E5BEC" w14:textId="22070D93" w:rsidR="00FF3F58" w:rsidRDefault="00FF3F58" w:rsidP="00FF3F58">
            <w:r>
              <w:t>Kokos 1l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95A95" w14:textId="7BCEE1CB" w:rsidR="00FF3F58" w:rsidRDefault="00FF3F58" w:rsidP="00FF3F58">
            <w:pPr>
              <w:jc w:val="center"/>
            </w:pPr>
            <w:r>
              <w:t>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5A24C48B" w14:textId="77777777" w:rsidR="00FF3F58" w:rsidRDefault="00FF3F58" w:rsidP="00FF3F58">
            <w:pPr>
              <w:jc w:val="center"/>
            </w:pPr>
          </w:p>
        </w:tc>
        <w:sdt>
          <w:sdtPr>
            <w:id w:val="-364529529"/>
            <w:placeholder>
              <w:docPart w:val="6225ECA047D3414DBE3367FA37CDB47A"/>
            </w:placeholder>
            <w:showingPlcHdr/>
          </w:sdtPr>
          <w:sdtContent>
            <w:tc>
              <w:tcPr>
                <w:tcW w:w="52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F94EE19" w14:textId="35A6A0C9" w:rsidR="00FF3F58" w:rsidRDefault="00FF3F58" w:rsidP="00FF3F58"/>
            </w:tc>
          </w:sdtContent>
        </w:sdt>
        <w:sdt>
          <w:sdtPr>
            <w:id w:val="-2145107385"/>
            <w:placeholder>
              <w:docPart w:val="1D6680F912314830B67F99148D4FB1D4"/>
            </w:placeholder>
            <w:showingPlcHdr/>
          </w:sdtPr>
          <w:sdtContent>
            <w:tc>
              <w:tcPr>
                <w:tcW w:w="15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7F1A9D" w14:textId="536FA519" w:rsidR="00FF3F58" w:rsidRDefault="00FF3F58" w:rsidP="00FF3F58">
                <w:r>
                  <w:t xml:space="preserve">                                  </w:t>
                </w:r>
              </w:p>
            </w:tc>
          </w:sdtContent>
        </w:sdt>
      </w:tr>
    </w:tbl>
    <w:p w14:paraId="2AF4C643" w14:textId="0D88B579" w:rsidR="00897565" w:rsidRPr="003B63E6" w:rsidRDefault="003B5E02" w:rsidP="003B5E02">
      <w:pPr>
        <w:rPr>
          <w:lang w:val="nl-NL"/>
        </w:rPr>
      </w:pPr>
      <w:r>
        <w:rPr>
          <w:lang w:val="nl-NL"/>
        </w:rPr>
        <w:t xml:space="preserve">Graag terugsturen naar </w:t>
      </w:r>
      <w:hyperlink r:id="rId14" w:history="1">
        <w:r>
          <w:rPr>
            <w:rStyle w:val="Hyperlink"/>
            <w:lang w:val="nl-NL"/>
          </w:rPr>
          <w:t>info@keulenhof.be</w:t>
        </w:r>
      </w:hyperlink>
      <w:r>
        <w:rPr>
          <w:color w:val="BF678E" w:themeColor="hyperlink"/>
          <w:u w:val="single"/>
          <w:lang w:val="nl-NL"/>
        </w:rPr>
        <w:br/>
      </w:r>
      <w:r>
        <w:rPr>
          <w:lang w:val="nl-NL"/>
        </w:rPr>
        <w:t>U Kan uw bestelling ook steeds per telefoon doorgeven op het nr. 0494 99 53 95 .</w:t>
      </w:r>
      <w:r>
        <w:rPr>
          <w:lang w:val="nl-NL"/>
        </w:rPr>
        <w:br/>
        <w:t xml:space="preserve">Na bestelling ontvangt U een bevestiging via mail/SMS met de afhaaldatum en totaalprijs. </w:t>
      </w:r>
      <w:r>
        <w:rPr>
          <w:lang w:val="nl-NL"/>
        </w:rPr>
        <w:br/>
      </w:r>
    </w:p>
    <w:sectPr w:rsidR="00897565" w:rsidRPr="003B63E6" w:rsidSect="00940451">
      <w:pgSz w:w="11906" w:h="16838" w:code="9"/>
      <w:pgMar w:top="259" w:right="1008" w:bottom="28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1F652" w14:textId="77777777" w:rsidR="004E3E07" w:rsidRDefault="004E3E07" w:rsidP="00650259">
      <w:pPr>
        <w:spacing w:line="240" w:lineRule="auto"/>
      </w:pPr>
      <w:r>
        <w:separator/>
      </w:r>
    </w:p>
  </w:endnote>
  <w:endnote w:type="continuationSeparator" w:id="0">
    <w:p w14:paraId="789D2269" w14:textId="77777777" w:rsidR="004E3E07" w:rsidRDefault="004E3E0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3C4B68-4D2E-4D40-8B9C-1685768557A0}"/>
    <w:embedBold r:id="rId2" w:fontKey="{EE5E1AF4-2136-4705-B5C9-2F86708D05B4}"/>
    <w:embedItalic r:id="rId3" w:fontKey="{49F17E04-1840-421D-93FE-A9F85DD3728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B85301F-048C-4493-AD66-4728EE6629A4}"/>
    <w:embedBold r:id="rId5" w:fontKey="{3A5F25C3-79BA-4D58-89B2-7319E0A109FD}"/>
    <w:embedItalic r:id="rId6" w:fontKey="{9BA7D2FE-F553-4509-B244-960AF8112C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8F03095-4A3F-4D87-B969-24265C622A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E7EF3ED-6B61-44BF-ABD5-6959A28F3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F41CF" w14:textId="77777777" w:rsidR="004E3E07" w:rsidRDefault="004E3E07" w:rsidP="00650259">
      <w:pPr>
        <w:spacing w:line="240" w:lineRule="auto"/>
      </w:pPr>
      <w:r>
        <w:separator/>
      </w:r>
    </w:p>
  </w:footnote>
  <w:footnote w:type="continuationSeparator" w:id="0">
    <w:p w14:paraId="77F4B578" w14:textId="77777777" w:rsidR="004E3E07" w:rsidRDefault="004E3E07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4E8"/>
    <w:multiLevelType w:val="hybridMultilevel"/>
    <w:tmpl w:val="5FF81C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86D"/>
    <w:multiLevelType w:val="hybridMultilevel"/>
    <w:tmpl w:val="4C04A3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E58A1"/>
    <w:multiLevelType w:val="hybridMultilevel"/>
    <w:tmpl w:val="AA365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D1905"/>
    <w:multiLevelType w:val="hybridMultilevel"/>
    <w:tmpl w:val="10E464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1596129">
    <w:abstractNumId w:val="13"/>
  </w:num>
  <w:num w:numId="2" w16cid:durableId="1130173954">
    <w:abstractNumId w:val="9"/>
  </w:num>
  <w:num w:numId="3" w16cid:durableId="836305631">
    <w:abstractNumId w:val="19"/>
  </w:num>
  <w:num w:numId="4" w16cid:durableId="1282423725">
    <w:abstractNumId w:val="14"/>
  </w:num>
  <w:num w:numId="5" w16cid:durableId="536546659">
    <w:abstractNumId w:val="15"/>
  </w:num>
  <w:num w:numId="6" w16cid:durableId="1338924957">
    <w:abstractNumId w:val="23"/>
  </w:num>
  <w:num w:numId="7" w16cid:durableId="355237436">
    <w:abstractNumId w:val="8"/>
  </w:num>
  <w:num w:numId="8" w16cid:durableId="59865508">
    <w:abstractNumId w:val="12"/>
  </w:num>
  <w:num w:numId="9" w16cid:durableId="359596154">
    <w:abstractNumId w:val="21"/>
  </w:num>
  <w:num w:numId="10" w16cid:durableId="317736474">
    <w:abstractNumId w:val="3"/>
  </w:num>
  <w:num w:numId="11" w16cid:durableId="1426344426">
    <w:abstractNumId w:val="7"/>
  </w:num>
  <w:num w:numId="12" w16cid:durableId="1182356957">
    <w:abstractNumId w:val="2"/>
  </w:num>
  <w:num w:numId="13" w16cid:durableId="131758427">
    <w:abstractNumId w:val="4"/>
  </w:num>
  <w:num w:numId="14" w16cid:durableId="1145780911">
    <w:abstractNumId w:val="11"/>
  </w:num>
  <w:num w:numId="15" w16cid:durableId="1381712387">
    <w:abstractNumId w:val="10"/>
  </w:num>
  <w:num w:numId="16" w16cid:durableId="1264994872">
    <w:abstractNumId w:val="20"/>
  </w:num>
  <w:num w:numId="17" w16cid:durableId="1808082658">
    <w:abstractNumId w:val="5"/>
  </w:num>
  <w:num w:numId="18" w16cid:durableId="734352278">
    <w:abstractNumId w:val="25"/>
  </w:num>
  <w:num w:numId="19" w16cid:durableId="281694027">
    <w:abstractNumId w:val="22"/>
  </w:num>
  <w:num w:numId="20" w16cid:durableId="470363896">
    <w:abstractNumId w:val="16"/>
  </w:num>
  <w:num w:numId="21" w16cid:durableId="839124042">
    <w:abstractNumId w:val="24"/>
  </w:num>
  <w:num w:numId="22" w16cid:durableId="531303217">
    <w:abstractNumId w:val="6"/>
  </w:num>
  <w:num w:numId="23" w16cid:durableId="1729110398">
    <w:abstractNumId w:val="17"/>
  </w:num>
  <w:num w:numId="24" w16cid:durableId="248775312">
    <w:abstractNumId w:val="18"/>
  </w:num>
  <w:num w:numId="25" w16cid:durableId="826751549">
    <w:abstractNumId w:val="0"/>
  </w:num>
  <w:num w:numId="26" w16cid:durableId="42823939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1BhlfCc3nlbNbaKdAm9UIBj0QQNJBjOfTMfgOo8f1AOtSiT7qDWZgDnDiFKcV5H4qCGks25N/wjAG2Ehy1yiIQ==" w:salt="4n0kXSgKexuhAC52D3N5O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10"/>
    <w:rsid w:val="00003B30"/>
    <w:rsid w:val="00045CA6"/>
    <w:rsid w:val="00052382"/>
    <w:rsid w:val="0006568A"/>
    <w:rsid w:val="00076F0F"/>
    <w:rsid w:val="0008323D"/>
    <w:rsid w:val="00084253"/>
    <w:rsid w:val="000C3CEA"/>
    <w:rsid w:val="000D1F49"/>
    <w:rsid w:val="000E4D70"/>
    <w:rsid w:val="000F4D28"/>
    <w:rsid w:val="000F5C88"/>
    <w:rsid w:val="0016615C"/>
    <w:rsid w:val="00166387"/>
    <w:rsid w:val="001727CA"/>
    <w:rsid w:val="001753F9"/>
    <w:rsid w:val="001A7B00"/>
    <w:rsid w:val="001C58A3"/>
    <w:rsid w:val="001C782A"/>
    <w:rsid w:val="001D1F47"/>
    <w:rsid w:val="001E4E2C"/>
    <w:rsid w:val="00212263"/>
    <w:rsid w:val="00236917"/>
    <w:rsid w:val="00251114"/>
    <w:rsid w:val="00255899"/>
    <w:rsid w:val="00261C01"/>
    <w:rsid w:val="00264DE7"/>
    <w:rsid w:val="002803AA"/>
    <w:rsid w:val="00297CC6"/>
    <w:rsid w:val="002A0D53"/>
    <w:rsid w:val="002A4ED5"/>
    <w:rsid w:val="002A648D"/>
    <w:rsid w:val="002B69B4"/>
    <w:rsid w:val="002C56E6"/>
    <w:rsid w:val="002D3A9F"/>
    <w:rsid w:val="002D7D60"/>
    <w:rsid w:val="002F4326"/>
    <w:rsid w:val="00344321"/>
    <w:rsid w:val="00354B3D"/>
    <w:rsid w:val="00361E11"/>
    <w:rsid w:val="0039760F"/>
    <w:rsid w:val="003B0CB4"/>
    <w:rsid w:val="003B1106"/>
    <w:rsid w:val="003B4744"/>
    <w:rsid w:val="003B5E02"/>
    <w:rsid w:val="003B63E6"/>
    <w:rsid w:val="003B6D9F"/>
    <w:rsid w:val="003D14B7"/>
    <w:rsid w:val="003E6B95"/>
    <w:rsid w:val="003F0847"/>
    <w:rsid w:val="0040090B"/>
    <w:rsid w:val="00411635"/>
    <w:rsid w:val="00430DA8"/>
    <w:rsid w:val="00446538"/>
    <w:rsid w:val="0046302A"/>
    <w:rsid w:val="00487D2D"/>
    <w:rsid w:val="004D5D62"/>
    <w:rsid w:val="004E3E07"/>
    <w:rsid w:val="005112D0"/>
    <w:rsid w:val="00527C47"/>
    <w:rsid w:val="00562601"/>
    <w:rsid w:val="0057256E"/>
    <w:rsid w:val="00573CB2"/>
    <w:rsid w:val="00577E06"/>
    <w:rsid w:val="00582882"/>
    <w:rsid w:val="00582B1C"/>
    <w:rsid w:val="00591ABE"/>
    <w:rsid w:val="005A3BF7"/>
    <w:rsid w:val="005A5530"/>
    <w:rsid w:val="005B6794"/>
    <w:rsid w:val="005F2035"/>
    <w:rsid w:val="005F7990"/>
    <w:rsid w:val="006250A2"/>
    <w:rsid w:val="0063739C"/>
    <w:rsid w:val="00650259"/>
    <w:rsid w:val="006A7B74"/>
    <w:rsid w:val="006D5F10"/>
    <w:rsid w:val="006F3AA8"/>
    <w:rsid w:val="00741B5E"/>
    <w:rsid w:val="00770F25"/>
    <w:rsid w:val="00776181"/>
    <w:rsid w:val="007812B4"/>
    <w:rsid w:val="00787DD4"/>
    <w:rsid w:val="007A35A8"/>
    <w:rsid w:val="007B0A85"/>
    <w:rsid w:val="007C6A52"/>
    <w:rsid w:val="007F1B90"/>
    <w:rsid w:val="00806FF3"/>
    <w:rsid w:val="00816516"/>
    <w:rsid w:val="0082043E"/>
    <w:rsid w:val="00863F28"/>
    <w:rsid w:val="00897565"/>
    <w:rsid w:val="008C57EE"/>
    <w:rsid w:val="008E1939"/>
    <w:rsid w:val="008E203A"/>
    <w:rsid w:val="0090021E"/>
    <w:rsid w:val="00905BCD"/>
    <w:rsid w:val="0091229C"/>
    <w:rsid w:val="00914204"/>
    <w:rsid w:val="009227F8"/>
    <w:rsid w:val="009379C8"/>
    <w:rsid w:val="00940451"/>
    <w:rsid w:val="00940E73"/>
    <w:rsid w:val="0098597D"/>
    <w:rsid w:val="00991B30"/>
    <w:rsid w:val="009A2590"/>
    <w:rsid w:val="009B5394"/>
    <w:rsid w:val="009D406B"/>
    <w:rsid w:val="009D7A31"/>
    <w:rsid w:val="009F2638"/>
    <w:rsid w:val="009F2A96"/>
    <w:rsid w:val="009F619A"/>
    <w:rsid w:val="009F6DDE"/>
    <w:rsid w:val="00A24674"/>
    <w:rsid w:val="00A26E1C"/>
    <w:rsid w:val="00A3155B"/>
    <w:rsid w:val="00A370A8"/>
    <w:rsid w:val="00A37BD8"/>
    <w:rsid w:val="00A41791"/>
    <w:rsid w:val="00A50C3C"/>
    <w:rsid w:val="00A56ED2"/>
    <w:rsid w:val="00A60442"/>
    <w:rsid w:val="00AC2926"/>
    <w:rsid w:val="00B0036B"/>
    <w:rsid w:val="00B04A50"/>
    <w:rsid w:val="00B160CA"/>
    <w:rsid w:val="00B2475F"/>
    <w:rsid w:val="00B51A41"/>
    <w:rsid w:val="00B80D63"/>
    <w:rsid w:val="00BD4753"/>
    <w:rsid w:val="00BD5CB1"/>
    <w:rsid w:val="00BE62EE"/>
    <w:rsid w:val="00C003BA"/>
    <w:rsid w:val="00C0182B"/>
    <w:rsid w:val="00C04B55"/>
    <w:rsid w:val="00C1204E"/>
    <w:rsid w:val="00C427EB"/>
    <w:rsid w:val="00C46878"/>
    <w:rsid w:val="00C577F6"/>
    <w:rsid w:val="00C57CFC"/>
    <w:rsid w:val="00C64BF0"/>
    <w:rsid w:val="00C81922"/>
    <w:rsid w:val="00C87C0A"/>
    <w:rsid w:val="00CB4A51"/>
    <w:rsid w:val="00CD36F1"/>
    <w:rsid w:val="00CD4532"/>
    <w:rsid w:val="00CD47B0"/>
    <w:rsid w:val="00CE6104"/>
    <w:rsid w:val="00CE7918"/>
    <w:rsid w:val="00CF793C"/>
    <w:rsid w:val="00D02CB2"/>
    <w:rsid w:val="00D16163"/>
    <w:rsid w:val="00D37486"/>
    <w:rsid w:val="00D52926"/>
    <w:rsid w:val="00D700A5"/>
    <w:rsid w:val="00D823DF"/>
    <w:rsid w:val="00D84822"/>
    <w:rsid w:val="00DA1A02"/>
    <w:rsid w:val="00DB3FAD"/>
    <w:rsid w:val="00DD447B"/>
    <w:rsid w:val="00DD4678"/>
    <w:rsid w:val="00DE2FFE"/>
    <w:rsid w:val="00DF0832"/>
    <w:rsid w:val="00DF30BA"/>
    <w:rsid w:val="00E0535A"/>
    <w:rsid w:val="00E07445"/>
    <w:rsid w:val="00E3459A"/>
    <w:rsid w:val="00E51462"/>
    <w:rsid w:val="00E61C09"/>
    <w:rsid w:val="00E677FE"/>
    <w:rsid w:val="00EB3B58"/>
    <w:rsid w:val="00EC7359"/>
    <w:rsid w:val="00EE3054"/>
    <w:rsid w:val="00F00606"/>
    <w:rsid w:val="00F01256"/>
    <w:rsid w:val="00F34416"/>
    <w:rsid w:val="00F43FAE"/>
    <w:rsid w:val="00F5418C"/>
    <w:rsid w:val="00F549BE"/>
    <w:rsid w:val="00F674B4"/>
    <w:rsid w:val="00F90189"/>
    <w:rsid w:val="00FC7475"/>
    <w:rsid w:val="00FE2E33"/>
    <w:rsid w:val="00FE78A0"/>
    <w:rsid w:val="00FF2887"/>
    <w:rsid w:val="00FF3F5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50322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3B63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52926"/>
    <w:pPr>
      <w:ind w:left="720"/>
      <w:contextualSpacing/>
    </w:pPr>
  </w:style>
  <w:style w:type="character" w:customStyle="1" w:styleId="color18">
    <w:name w:val="color_18"/>
    <w:basedOn w:val="DefaultParagraphFont"/>
    <w:rsid w:val="00F34416"/>
  </w:style>
  <w:style w:type="character" w:customStyle="1" w:styleId="backcolor11">
    <w:name w:val="backcolor_11"/>
    <w:basedOn w:val="DefaultParagraphFont"/>
    <w:rsid w:val="00166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keulenhof.b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keulenhof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keulenhof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Stae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C2DC80DC284E1E946428730231E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41265-9A95-4BE9-9071-5D98A48EE987}"/>
      </w:docPartPr>
      <w:docPartBody>
        <w:p w:rsidR="00EB4814" w:rsidRDefault="00051EB8" w:rsidP="00051EB8">
          <w:pPr>
            <w:pStyle w:val="2EC2DC80DC284E1E946428730231EBEB"/>
          </w:pPr>
          <w:r w:rsidRPr="009171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B03A755F542E99916BB9D03865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471E3-5A5A-475F-8448-871ED138862F}"/>
      </w:docPartPr>
      <w:docPartBody>
        <w:p w:rsidR="00EB4814" w:rsidRDefault="0041213D" w:rsidP="00051EB8">
          <w:pPr>
            <w:pStyle w:val="80EB03A755F542E99916BB9D03865E4A"/>
          </w:pPr>
          <w:r>
            <w:t xml:space="preserve">                                  </w:t>
          </w:r>
        </w:p>
      </w:docPartBody>
    </w:docPart>
    <w:docPart>
      <w:docPartPr>
        <w:name w:val="8140A9769B4348D1A23447BA45521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3DC62-57B1-437C-9602-6834867B07A0}"/>
      </w:docPartPr>
      <w:docPartBody>
        <w:p w:rsidR="00EB4814" w:rsidRDefault="00051EB8" w:rsidP="00051EB8">
          <w:pPr>
            <w:pStyle w:val="8140A9769B4348D1A23447BA45521733"/>
          </w:pPr>
          <w:r w:rsidRPr="009171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4B642BE1F4599A383E15F35853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033C7-F33C-49C5-9008-6774487E95B5}"/>
      </w:docPartPr>
      <w:docPartBody>
        <w:p w:rsidR="00EB4814" w:rsidRDefault="0041213D" w:rsidP="00051EB8">
          <w:pPr>
            <w:pStyle w:val="28D4B642BE1F4599A383E15F3585354D"/>
          </w:pPr>
          <w:r>
            <w:t xml:space="preserve">                                  </w:t>
          </w:r>
        </w:p>
      </w:docPartBody>
    </w:docPart>
    <w:docPart>
      <w:docPartPr>
        <w:name w:val="159B96D0DAF849DCB287C5346F461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1AB55-E62B-48B0-85E8-B6209F43571B}"/>
      </w:docPartPr>
      <w:docPartBody>
        <w:p w:rsidR="00EB4814" w:rsidRDefault="00051EB8" w:rsidP="00051EB8">
          <w:pPr>
            <w:pStyle w:val="159B96D0DAF849DCB287C5346F461238"/>
          </w:pPr>
          <w:r w:rsidRPr="009171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9B47DF0C0046B39819469934E26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9CC76-E784-4E2A-A981-E3285DBAA095}"/>
      </w:docPartPr>
      <w:docPartBody>
        <w:p w:rsidR="00EB4814" w:rsidRDefault="0041213D" w:rsidP="00051EB8">
          <w:pPr>
            <w:pStyle w:val="129B47DF0C0046B39819469934E26280"/>
          </w:pPr>
          <w:r>
            <w:t xml:space="preserve">                                  </w:t>
          </w:r>
        </w:p>
      </w:docPartBody>
    </w:docPart>
    <w:docPart>
      <w:docPartPr>
        <w:name w:val="FE2B4445A90349C388C1580DC1ADC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4A3BF-A287-4FFC-BF02-920315DFC81B}"/>
      </w:docPartPr>
      <w:docPartBody>
        <w:p w:rsidR="00EB4814" w:rsidRDefault="00051EB8" w:rsidP="00051EB8">
          <w:pPr>
            <w:pStyle w:val="FE2B4445A90349C388C1580DC1ADC37B"/>
          </w:pPr>
          <w:r w:rsidRPr="009171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753EDB77143EBAF012EFA1FF10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46B54-F3C6-415A-BF12-6D64C5820561}"/>
      </w:docPartPr>
      <w:docPartBody>
        <w:p w:rsidR="00EB4814" w:rsidRDefault="0041213D" w:rsidP="00051EB8">
          <w:pPr>
            <w:pStyle w:val="E8E753EDB77143EBAF012EFA1FF10AC9"/>
          </w:pPr>
          <w:r>
            <w:t xml:space="preserve">                                  </w:t>
          </w:r>
        </w:p>
      </w:docPartBody>
    </w:docPart>
    <w:docPart>
      <w:docPartPr>
        <w:name w:val="FEE269EE7DAA4A38ADB763D3A7AC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275BB-2B9A-4152-A036-DF9FFA7B2336}"/>
      </w:docPartPr>
      <w:docPartBody>
        <w:p w:rsidR="0041213D" w:rsidRDefault="0041213D" w:rsidP="002A4ED5">
          <w:r>
            <w:t xml:space="preserve">     </w:t>
          </w:r>
        </w:p>
        <w:p w:rsidR="0041213D" w:rsidRDefault="0041213D" w:rsidP="002A4ED5"/>
        <w:p w:rsidR="00D36810" w:rsidRDefault="00D36810" w:rsidP="00783E95">
          <w:pPr>
            <w:pStyle w:val="FEE269EE7DAA4A38ADB763D3A7AC6792"/>
          </w:pPr>
        </w:p>
      </w:docPartBody>
    </w:docPart>
    <w:docPart>
      <w:docPartPr>
        <w:name w:val="04D63BEE649B45B9B2C0AF4DB54E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CB4B7-E4C3-4610-93EF-E6E074E4D83C}"/>
      </w:docPartPr>
      <w:docPartBody>
        <w:p w:rsidR="00D36810" w:rsidRDefault="0041213D" w:rsidP="0041213D">
          <w:pPr>
            <w:pStyle w:val="04D63BEE649B45B9B2C0AF4DB54ECA07"/>
          </w:pPr>
          <w:r>
            <w:rPr>
              <w:rStyle w:val="PlaceholderText"/>
            </w:rPr>
            <w:br/>
          </w:r>
          <w:r>
            <w:br/>
          </w:r>
          <w:r>
            <w:br/>
          </w:r>
        </w:p>
      </w:docPartBody>
    </w:docPart>
    <w:docPart>
      <w:docPartPr>
        <w:name w:val="ED4AF6F498354F6D97D0907E2C7C8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38F64-E226-4AD4-B3C4-D18036BDDB07}"/>
      </w:docPartPr>
      <w:docPartBody>
        <w:p w:rsidR="00D36810" w:rsidRDefault="0041213D">
          <w:r>
            <w:t xml:space="preserve">  </w:t>
          </w:r>
        </w:p>
      </w:docPartBody>
    </w:docPart>
    <w:docPart>
      <w:docPartPr>
        <w:name w:val="3AE197EA36BC4F9CA27202B003CE3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29CEE-0136-4ED4-843B-3A3C5AC7B1E9}"/>
      </w:docPartPr>
      <w:docPartBody>
        <w:p w:rsidR="00D36810" w:rsidRDefault="0041213D">
          <w:r>
            <w:t xml:space="preserve">                      </w:t>
          </w:r>
        </w:p>
      </w:docPartBody>
    </w:docPart>
    <w:docPart>
      <w:docPartPr>
        <w:name w:val="23F0A3DCCE2743A68F59BDFB0DBCF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5C170-DF2E-41C7-BAE8-6D8F75B1CE81}"/>
      </w:docPartPr>
      <w:docPartBody>
        <w:p w:rsidR="00D36810" w:rsidRDefault="0041213D">
          <w:r>
            <w:t xml:space="preserve">                                  </w:t>
          </w:r>
        </w:p>
      </w:docPartBody>
    </w:docPart>
    <w:docPart>
      <w:docPartPr>
        <w:name w:val="E9C03E3630AF4F19848EA6ABCFF77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C3E5-B63A-4E9C-9FE3-E1F2671FCCB8}"/>
      </w:docPartPr>
      <w:docPartBody>
        <w:p w:rsidR="00D36810" w:rsidRDefault="00D36810" w:rsidP="00EB4814">
          <w:pPr>
            <w:pStyle w:val="E9C03E3630AF4F19848EA6ABCFF7704E"/>
          </w:pPr>
          <w:r>
            <w:t>Aantal</w:t>
          </w:r>
        </w:p>
      </w:docPartBody>
    </w:docPart>
    <w:docPart>
      <w:docPartPr>
        <w:name w:val="C27F15CA45C64D41886ECC2AACDD1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8D12-86B9-40B4-B3B5-4D9F9EFD1E2F}"/>
      </w:docPartPr>
      <w:docPartBody>
        <w:p w:rsidR="0041213D" w:rsidRDefault="0041213D" w:rsidP="00236917">
          <w:r w:rsidRPr="00C24415">
            <w:t xml:space="preserve">     </w:t>
          </w:r>
        </w:p>
        <w:p w:rsidR="0041213D" w:rsidRDefault="0041213D" w:rsidP="00236917"/>
        <w:p w:rsidR="009D0F0F" w:rsidRDefault="009D0F0F" w:rsidP="00783E95">
          <w:pPr>
            <w:pStyle w:val="C27F15CA45C64D41886ECC2AACDD1727"/>
          </w:pPr>
        </w:p>
      </w:docPartBody>
    </w:docPart>
    <w:docPart>
      <w:docPartPr>
        <w:name w:val="66E74E15DFF04E609A97405A5F496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98FF2-3D41-43B8-9C7B-D52F17096CF8}"/>
      </w:docPartPr>
      <w:docPartBody>
        <w:p w:rsidR="009D0F0F" w:rsidRDefault="0041213D" w:rsidP="0041213D">
          <w:pPr>
            <w:pStyle w:val="66E74E15DFF04E609A97405A5F496DCD"/>
          </w:pPr>
          <w:r w:rsidRPr="00CB523D">
            <w:rPr>
              <w:rStyle w:val="PlaceholderText"/>
            </w:rPr>
            <w:br/>
          </w:r>
          <w:r w:rsidRPr="00CB523D">
            <w:br/>
          </w:r>
          <w:r w:rsidRPr="00CB523D">
            <w:br/>
          </w:r>
        </w:p>
      </w:docPartBody>
    </w:docPart>
    <w:docPart>
      <w:docPartPr>
        <w:name w:val="3487A4BFF024444EB41825DFF11B2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30762-E73E-4D7B-AF7D-018F75A2EF00}"/>
      </w:docPartPr>
      <w:docPartBody>
        <w:p w:rsidR="0041213D" w:rsidRDefault="0041213D" w:rsidP="00236917">
          <w:r w:rsidRPr="00C24415">
            <w:t xml:space="preserve">     </w:t>
          </w:r>
        </w:p>
        <w:p w:rsidR="0041213D" w:rsidRDefault="0041213D" w:rsidP="00236917"/>
        <w:p w:rsidR="009D0F0F" w:rsidRDefault="009D0F0F" w:rsidP="00783E95">
          <w:pPr>
            <w:pStyle w:val="3487A4BFF024444EB41825DFF11B2547"/>
          </w:pPr>
        </w:p>
      </w:docPartBody>
    </w:docPart>
    <w:docPart>
      <w:docPartPr>
        <w:name w:val="B379E6EFA93C43DAB3041FEE78A30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D8D71-8E5A-400B-910A-9C73AD49A946}"/>
      </w:docPartPr>
      <w:docPartBody>
        <w:p w:rsidR="009D0F0F" w:rsidRDefault="0041213D" w:rsidP="0041213D">
          <w:pPr>
            <w:pStyle w:val="B379E6EFA93C43DAB3041FEE78A3066B"/>
          </w:pPr>
          <w:r w:rsidRPr="00CB523D">
            <w:rPr>
              <w:rStyle w:val="PlaceholderText"/>
            </w:rPr>
            <w:br/>
          </w:r>
          <w:r w:rsidRPr="00CB523D">
            <w:br/>
          </w:r>
          <w:r w:rsidRPr="00CB523D">
            <w:br/>
          </w:r>
        </w:p>
      </w:docPartBody>
    </w:docPart>
    <w:docPart>
      <w:docPartPr>
        <w:name w:val="B3D69C48022F4BCBAB24D617D7620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5760D-22E9-4341-B7E2-17A31ACA67D2}"/>
      </w:docPartPr>
      <w:docPartBody>
        <w:p w:rsidR="0041213D" w:rsidRDefault="0041213D" w:rsidP="00423471"/>
        <w:p w:rsidR="0041213D" w:rsidRDefault="0041213D" w:rsidP="00423471"/>
        <w:p w:rsidR="000C6952" w:rsidRDefault="000C6952" w:rsidP="00F724DE">
          <w:pPr>
            <w:pStyle w:val="B3D69C48022F4BCBAB24D617D7620950"/>
          </w:pPr>
        </w:p>
      </w:docPartBody>
    </w:docPart>
    <w:docPart>
      <w:docPartPr>
        <w:name w:val="78C0D779336E428EB90A36CEB465D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7ACC-9225-4D71-BF57-7210662C7A43}"/>
      </w:docPartPr>
      <w:docPartBody>
        <w:p w:rsidR="000C6952" w:rsidRDefault="0041213D" w:rsidP="0041213D">
          <w:pPr>
            <w:pStyle w:val="78C0D779336E428EB90A36CEB465DC0B"/>
          </w:pPr>
          <w:r>
            <w:rPr>
              <w:rStyle w:val="PlaceholderText"/>
            </w:rPr>
            <w:br/>
          </w:r>
          <w:r>
            <w:br/>
          </w:r>
          <w:r>
            <w:br/>
          </w:r>
        </w:p>
      </w:docPartBody>
    </w:docPart>
    <w:docPart>
      <w:docPartPr>
        <w:name w:val="D723E969C05547F7BA87B3B353772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D0E01-0057-48EA-8BFA-7E783407B070}"/>
      </w:docPartPr>
      <w:docPartBody>
        <w:p w:rsidR="0041213D" w:rsidRDefault="0041213D" w:rsidP="00423471"/>
        <w:p w:rsidR="0041213D" w:rsidRDefault="0041213D" w:rsidP="00423471"/>
        <w:p w:rsidR="000C6952" w:rsidRDefault="000C6952" w:rsidP="00F724DE">
          <w:pPr>
            <w:pStyle w:val="D723E969C05547F7BA87B3B353772D37"/>
          </w:pPr>
        </w:p>
      </w:docPartBody>
    </w:docPart>
    <w:docPart>
      <w:docPartPr>
        <w:name w:val="6EBD0074F3004852B52E252BE3392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50379-5C32-4D50-886A-34843D759A39}"/>
      </w:docPartPr>
      <w:docPartBody>
        <w:p w:rsidR="000C6952" w:rsidRDefault="0041213D" w:rsidP="0041213D">
          <w:pPr>
            <w:pStyle w:val="6EBD0074F3004852B52E252BE3392ED0"/>
          </w:pPr>
          <w:r w:rsidRPr="00CB523D">
            <w:rPr>
              <w:rStyle w:val="PlaceholderText"/>
            </w:rPr>
            <w:br/>
          </w:r>
          <w:r w:rsidRPr="00CB523D">
            <w:br/>
          </w:r>
          <w:r w:rsidRPr="00CB523D">
            <w:br/>
          </w:r>
        </w:p>
      </w:docPartBody>
    </w:docPart>
    <w:docPart>
      <w:docPartPr>
        <w:name w:val="1CAC22FC6C344B439908E498E145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8341F-3FF2-490D-B5B5-9C2FFFE82B05}"/>
      </w:docPartPr>
      <w:docPartBody>
        <w:p w:rsidR="0041213D" w:rsidRDefault="0041213D" w:rsidP="00423471">
          <w:r w:rsidRPr="00C24415">
            <w:t xml:space="preserve">    </w:t>
          </w:r>
        </w:p>
        <w:p w:rsidR="0041213D" w:rsidRDefault="0041213D" w:rsidP="00423471"/>
        <w:p w:rsidR="000C6952" w:rsidRDefault="0041213D" w:rsidP="00F724DE">
          <w:pPr>
            <w:pStyle w:val="1CAC22FC6C344B439908E498E145A2F0"/>
          </w:pPr>
          <w:r w:rsidRPr="00C24415">
            <w:t xml:space="preserve"> </w:t>
          </w:r>
        </w:p>
      </w:docPartBody>
    </w:docPart>
    <w:docPart>
      <w:docPartPr>
        <w:name w:val="18BB805D8A8546D4A76C8B36F3F13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DE303-96FC-4B3B-B973-40B0C31389DA}"/>
      </w:docPartPr>
      <w:docPartBody>
        <w:p w:rsidR="000C6952" w:rsidRDefault="0041213D" w:rsidP="0041213D">
          <w:pPr>
            <w:pStyle w:val="18BB805D8A8546D4A76C8B36F3F139C3"/>
          </w:pPr>
          <w:r w:rsidRPr="00CB523D">
            <w:rPr>
              <w:rStyle w:val="PlaceholderText"/>
            </w:rPr>
            <w:br/>
          </w:r>
          <w:r w:rsidRPr="00CB523D">
            <w:br/>
          </w:r>
          <w:r w:rsidRPr="00CB523D">
            <w:br/>
          </w:r>
        </w:p>
      </w:docPartBody>
    </w:docPart>
    <w:docPart>
      <w:docPartPr>
        <w:name w:val="8EF541F85BB34A2B99865066CEA49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3FF54-3B4E-47F4-B65B-D4621AB4BBED}"/>
      </w:docPartPr>
      <w:docPartBody>
        <w:p w:rsidR="000C6952" w:rsidRDefault="0041213D" w:rsidP="00F724DE">
          <w:pPr>
            <w:pStyle w:val="8EF541F85BB34A2B99865066CEA49B45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A0651173CB3549F083C0F83F11F54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C30A8-51CB-484F-B866-16D218B11F86}"/>
      </w:docPartPr>
      <w:docPartBody>
        <w:p w:rsidR="000C6952" w:rsidRDefault="0041213D" w:rsidP="00F724DE">
          <w:pPr>
            <w:pStyle w:val="A0651173CB3549F083C0F83F11F54FE7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5B3C71B312B149AB9ED43B9A81C39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B9FEA-BAE2-4403-A777-D88549643ADA}"/>
      </w:docPartPr>
      <w:docPartBody>
        <w:p w:rsidR="000C6952" w:rsidRDefault="0041213D" w:rsidP="00F724DE">
          <w:pPr>
            <w:pStyle w:val="5B3C71B312B149AB9ED43B9A81C39A48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ED5E00F653674D58B5588DF7791F5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E4783-EC13-4DDF-BA4D-C7DD90FA1F9A}"/>
      </w:docPartPr>
      <w:docPartBody>
        <w:p w:rsidR="000C6952" w:rsidRDefault="0041213D" w:rsidP="0041213D">
          <w:pPr>
            <w:pStyle w:val="ED5E00F653674D58B5588DF7791F56CE"/>
          </w:pPr>
          <w:r>
            <w:rPr>
              <w:rStyle w:val="PlaceholderText"/>
            </w:rPr>
            <w:t>Selecteer afhaalplaats</w:t>
          </w:r>
          <w:r w:rsidRPr="002C3303">
            <w:rPr>
              <w:rStyle w:val="PlaceholderText"/>
            </w:rPr>
            <w:t>.</w:t>
          </w:r>
        </w:p>
      </w:docPartBody>
    </w:docPart>
    <w:docPart>
      <w:docPartPr>
        <w:name w:val="4EB58D5B16FF4CA186F7A70D4F61F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1F402-EF49-4740-BDDC-18FF844CE298}"/>
      </w:docPartPr>
      <w:docPartBody>
        <w:p w:rsidR="00F108DE" w:rsidRDefault="0041213D" w:rsidP="006A3378">
          <w:pPr>
            <w:pStyle w:val="4EB58D5B16FF4CA186F7A70D4F61FC78"/>
          </w:pPr>
          <w:r>
            <w:t xml:space="preserve">  </w:t>
          </w:r>
        </w:p>
      </w:docPartBody>
    </w:docPart>
    <w:docPart>
      <w:docPartPr>
        <w:name w:val="695111E2AE2247F9BCBA94AE94E04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C458-5F59-40B8-9696-2B046E6F3681}"/>
      </w:docPartPr>
      <w:docPartBody>
        <w:p w:rsidR="00F108DE" w:rsidRDefault="0041213D" w:rsidP="006A3378">
          <w:pPr>
            <w:pStyle w:val="695111E2AE2247F9BCBA94AE94E04CAD"/>
          </w:pPr>
          <w:r>
            <w:t xml:space="preserve">                      </w:t>
          </w:r>
        </w:p>
      </w:docPartBody>
    </w:docPart>
    <w:docPart>
      <w:docPartPr>
        <w:name w:val="22F5EBDC5EB64D7CBE20FCB315B7C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93944-34E6-4E25-B1A0-3C915802B291}"/>
      </w:docPartPr>
      <w:docPartBody>
        <w:p w:rsidR="00F108DE" w:rsidRDefault="0041213D" w:rsidP="006A3378">
          <w:pPr>
            <w:pStyle w:val="22F5EBDC5EB64D7CBE20FCB315B7CE4B"/>
          </w:pPr>
          <w:r>
            <w:t xml:space="preserve">  </w:t>
          </w:r>
        </w:p>
      </w:docPartBody>
    </w:docPart>
    <w:docPart>
      <w:docPartPr>
        <w:name w:val="AD37A6BFE409423B8614D24E867E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3CDC1-8D8C-4688-BF07-99FF1E0D84DF}"/>
      </w:docPartPr>
      <w:docPartBody>
        <w:p w:rsidR="00F108DE" w:rsidRDefault="0041213D" w:rsidP="006A3378">
          <w:pPr>
            <w:pStyle w:val="AD37A6BFE409423B8614D24E867E40F9"/>
          </w:pPr>
          <w:r>
            <w:t xml:space="preserve">                      </w:t>
          </w:r>
        </w:p>
      </w:docPartBody>
    </w:docPart>
    <w:docPart>
      <w:docPartPr>
        <w:name w:val="5A1E0AFFEF5E4E6B82DE728EAC314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68E5B-7068-4C4A-AA62-4A5839E0E6AD}"/>
      </w:docPartPr>
      <w:docPartBody>
        <w:p w:rsidR="00F108DE" w:rsidRDefault="0041213D" w:rsidP="006A3378">
          <w:pPr>
            <w:pStyle w:val="5A1E0AFFEF5E4E6B82DE728EAC314104"/>
          </w:pPr>
          <w:r>
            <w:t xml:space="preserve">  </w:t>
          </w:r>
        </w:p>
      </w:docPartBody>
    </w:docPart>
    <w:docPart>
      <w:docPartPr>
        <w:name w:val="EC3AFDECEA7C416198E94C1D32822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1D5EE-B3F3-4A0D-9720-FA61DE30DDA4}"/>
      </w:docPartPr>
      <w:docPartBody>
        <w:p w:rsidR="00F108DE" w:rsidRDefault="0041213D" w:rsidP="006A3378">
          <w:pPr>
            <w:pStyle w:val="EC3AFDECEA7C416198E94C1D328222DF"/>
          </w:pPr>
          <w:r>
            <w:t xml:space="preserve">                      </w:t>
          </w:r>
        </w:p>
      </w:docPartBody>
    </w:docPart>
    <w:docPart>
      <w:docPartPr>
        <w:name w:val="FD31753193F14711A6A9BA598BD53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FBB25-A716-4A9E-AA18-F7F3797AE0AC}"/>
      </w:docPartPr>
      <w:docPartBody>
        <w:p w:rsidR="00F108DE" w:rsidRDefault="0041213D" w:rsidP="006A3378">
          <w:pPr>
            <w:pStyle w:val="FD31753193F14711A6A9BA598BD5335E"/>
          </w:pPr>
          <w:r>
            <w:t xml:space="preserve">  </w:t>
          </w:r>
        </w:p>
      </w:docPartBody>
    </w:docPart>
    <w:docPart>
      <w:docPartPr>
        <w:name w:val="7F89F13C0576476EBA295BDE5E6D0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A137B-76CA-4C9B-ABA2-3A6A08A53AEF}"/>
      </w:docPartPr>
      <w:docPartBody>
        <w:p w:rsidR="00F108DE" w:rsidRDefault="0041213D" w:rsidP="006A3378">
          <w:pPr>
            <w:pStyle w:val="7F89F13C0576476EBA295BDE5E6D0104"/>
          </w:pPr>
          <w:r>
            <w:t xml:space="preserve">                      </w:t>
          </w:r>
        </w:p>
      </w:docPartBody>
    </w:docPart>
    <w:docPart>
      <w:docPartPr>
        <w:name w:val="7D6A4665567F42BA98748A7522E9B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C482E-3769-4D1C-AC64-9FA2CE9AAE0A}"/>
      </w:docPartPr>
      <w:docPartBody>
        <w:p w:rsidR="00F108DE" w:rsidRDefault="0041213D" w:rsidP="006A3378">
          <w:pPr>
            <w:pStyle w:val="7D6A4665567F42BA98748A7522E9B431"/>
          </w:pPr>
          <w:r>
            <w:t xml:space="preserve">  </w:t>
          </w:r>
        </w:p>
      </w:docPartBody>
    </w:docPart>
    <w:docPart>
      <w:docPartPr>
        <w:name w:val="C658860B8D7C48D6BBC6154817D69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CD016-8D24-48C2-A2B7-3039469BA964}"/>
      </w:docPartPr>
      <w:docPartBody>
        <w:p w:rsidR="00F108DE" w:rsidRDefault="0041213D" w:rsidP="006A3378">
          <w:pPr>
            <w:pStyle w:val="C658860B8D7C48D6BBC6154817D69284"/>
          </w:pPr>
          <w:r>
            <w:t xml:space="preserve">                      </w:t>
          </w:r>
        </w:p>
      </w:docPartBody>
    </w:docPart>
    <w:docPart>
      <w:docPartPr>
        <w:name w:val="B9E737109AEA4AF48C39BBE4982A7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9530D-5899-4656-8772-4D26F7A6AF79}"/>
      </w:docPartPr>
      <w:docPartBody>
        <w:p w:rsidR="00F108DE" w:rsidRDefault="0041213D" w:rsidP="006A3378">
          <w:pPr>
            <w:pStyle w:val="B9E737109AEA4AF48C39BBE4982A7FC6"/>
          </w:pPr>
          <w:r>
            <w:t xml:space="preserve">  </w:t>
          </w:r>
        </w:p>
      </w:docPartBody>
    </w:docPart>
    <w:docPart>
      <w:docPartPr>
        <w:name w:val="38F450E1F7DD470EBA302A637CC77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AE84F-9A5F-433A-812E-07ADFBF71EA4}"/>
      </w:docPartPr>
      <w:docPartBody>
        <w:p w:rsidR="00F108DE" w:rsidRDefault="0041213D" w:rsidP="006A3378">
          <w:pPr>
            <w:pStyle w:val="38F450E1F7DD470EBA302A637CC77790"/>
          </w:pPr>
          <w:r>
            <w:t xml:space="preserve">                      </w:t>
          </w:r>
        </w:p>
      </w:docPartBody>
    </w:docPart>
    <w:docPart>
      <w:docPartPr>
        <w:name w:val="3B960B296B064A9CB63E1454B5342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0E367-49A5-4068-8B64-59CDEE24AC95}"/>
      </w:docPartPr>
      <w:docPartBody>
        <w:p w:rsidR="00F108DE" w:rsidRDefault="0041213D" w:rsidP="006A3378">
          <w:pPr>
            <w:pStyle w:val="3B960B296B064A9CB63E1454B53422E0"/>
          </w:pPr>
          <w:r>
            <w:t xml:space="preserve">  </w:t>
          </w:r>
        </w:p>
      </w:docPartBody>
    </w:docPart>
    <w:docPart>
      <w:docPartPr>
        <w:name w:val="18E471683A664B81BE70664193A10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D06BE-8084-44CB-BAF3-4C1D164877A5}"/>
      </w:docPartPr>
      <w:docPartBody>
        <w:p w:rsidR="00F108DE" w:rsidRDefault="0041213D" w:rsidP="006A3378">
          <w:pPr>
            <w:pStyle w:val="18E471683A664B81BE70664193A1048A"/>
          </w:pPr>
          <w:r>
            <w:t xml:space="preserve">                      </w:t>
          </w:r>
        </w:p>
      </w:docPartBody>
    </w:docPart>
    <w:docPart>
      <w:docPartPr>
        <w:name w:val="4852599AB4784061914D8FB9351EB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1AFED-5B19-4330-B2B9-ADE960101C97}"/>
      </w:docPartPr>
      <w:docPartBody>
        <w:p w:rsidR="00F108DE" w:rsidRDefault="0041213D" w:rsidP="006A3378">
          <w:pPr>
            <w:pStyle w:val="4852599AB4784061914D8FB9351EBDAF"/>
          </w:pPr>
          <w:r>
            <w:t xml:space="preserve">  </w:t>
          </w:r>
        </w:p>
      </w:docPartBody>
    </w:docPart>
    <w:docPart>
      <w:docPartPr>
        <w:name w:val="20342D440F9B496696625D6544DC1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8CFF3-2408-47FA-9F62-486732F9E8C1}"/>
      </w:docPartPr>
      <w:docPartBody>
        <w:p w:rsidR="00F108DE" w:rsidRDefault="0041213D" w:rsidP="006A3378">
          <w:pPr>
            <w:pStyle w:val="20342D440F9B496696625D6544DC1A59"/>
          </w:pPr>
          <w:r>
            <w:t xml:space="preserve">                      </w:t>
          </w:r>
        </w:p>
      </w:docPartBody>
    </w:docPart>
    <w:docPart>
      <w:docPartPr>
        <w:name w:val="C92A84FBCE1F4DA7BC47179C615FC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64DC2-0AD1-4E53-8838-128227A34948}"/>
      </w:docPartPr>
      <w:docPartBody>
        <w:p w:rsidR="00F108DE" w:rsidRDefault="0041213D" w:rsidP="006A3378">
          <w:pPr>
            <w:pStyle w:val="C92A84FBCE1F4DA7BC47179C615FC3A3"/>
          </w:pPr>
          <w:r>
            <w:t xml:space="preserve">  </w:t>
          </w:r>
        </w:p>
      </w:docPartBody>
    </w:docPart>
    <w:docPart>
      <w:docPartPr>
        <w:name w:val="EB14A076A9544707AE583527CB6DF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9FF04-9D4B-4B11-8DF6-D9E8A25493CD}"/>
      </w:docPartPr>
      <w:docPartBody>
        <w:p w:rsidR="00F108DE" w:rsidRDefault="0041213D" w:rsidP="006A3378">
          <w:pPr>
            <w:pStyle w:val="EB14A076A9544707AE583527CB6DF507"/>
          </w:pPr>
          <w:r>
            <w:t xml:space="preserve">                      </w:t>
          </w:r>
        </w:p>
      </w:docPartBody>
    </w:docPart>
    <w:docPart>
      <w:docPartPr>
        <w:name w:val="842B977CDD114A52A2646C134C687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B11CF-6C17-4256-B735-F3BC24179C2E}"/>
      </w:docPartPr>
      <w:docPartBody>
        <w:p w:rsidR="00F108DE" w:rsidRDefault="006A3378" w:rsidP="006A3378">
          <w:pPr>
            <w:pStyle w:val="842B977CDD114A52A2646C134C6875AC"/>
          </w:pPr>
          <w:r>
            <w:t xml:space="preserve">   </w:t>
          </w:r>
        </w:p>
      </w:docPartBody>
    </w:docPart>
    <w:docPart>
      <w:docPartPr>
        <w:name w:val="A178E157F5BD44A199292447D116B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2F04E-C777-4CE4-A77F-A9FE90CDF6C9}"/>
      </w:docPartPr>
      <w:docPartBody>
        <w:p w:rsidR="00F108DE" w:rsidRDefault="0041213D" w:rsidP="006A3378">
          <w:pPr>
            <w:pStyle w:val="A178E157F5BD44A199292447D116B0E3"/>
          </w:pPr>
          <w:r>
            <w:t xml:space="preserve">                                  </w:t>
          </w:r>
        </w:p>
      </w:docPartBody>
    </w:docPart>
    <w:docPart>
      <w:docPartPr>
        <w:name w:val="3B57F845E3B34573A37D9B39678CC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1D54D-9C18-4C01-88A7-969B59A3F8D6}"/>
      </w:docPartPr>
      <w:docPartBody>
        <w:p w:rsidR="00F108DE" w:rsidRDefault="006A3378" w:rsidP="006A3378">
          <w:pPr>
            <w:pStyle w:val="3B57F845E3B34573A37D9B39678CC2CE"/>
          </w:pPr>
          <w:r>
            <w:t xml:space="preserve">   </w:t>
          </w:r>
        </w:p>
      </w:docPartBody>
    </w:docPart>
    <w:docPart>
      <w:docPartPr>
        <w:name w:val="250FB8F65ED74FD28ABE4B836F234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671A1-5799-4296-B803-0FED1AFB7564}"/>
      </w:docPartPr>
      <w:docPartBody>
        <w:p w:rsidR="00F108DE" w:rsidRDefault="0041213D" w:rsidP="006A3378">
          <w:pPr>
            <w:pStyle w:val="250FB8F65ED74FD28ABE4B836F234500"/>
          </w:pPr>
          <w:r>
            <w:t xml:space="preserve">                                  </w:t>
          </w:r>
        </w:p>
      </w:docPartBody>
    </w:docPart>
    <w:docPart>
      <w:docPartPr>
        <w:name w:val="C3222CBE6A1241D5B08119A0C4575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416CA-29D3-4DD0-A321-B33F260C6ACC}"/>
      </w:docPartPr>
      <w:docPartBody>
        <w:p w:rsidR="00F108DE" w:rsidRDefault="006A3378" w:rsidP="006A3378">
          <w:pPr>
            <w:pStyle w:val="C3222CBE6A1241D5B08119A0C4575744"/>
          </w:pPr>
          <w:r>
            <w:t xml:space="preserve">   </w:t>
          </w:r>
        </w:p>
      </w:docPartBody>
    </w:docPart>
    <w:docPart>
      <w:docPartPr>
        <w:name w:val="75F994B0812C45C1A60064B213CC8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C7AE1-1205-4816-82F5-BBA92231FCD8}"/>
      </w:docPartPr>
      <w:docPartBody>
        <w:p w:rsidR="00F108DE" w:rsidRDefault="0041213D" w:rsidP="006A3378">
          <w:pPr>
            <w:pStyle w:val="75F994B0812C45C1A60064B213CC85DD"/>
          </w:pPr>
          <w:r>
            <w:t xml:space="preserve">                                  </w:t>
          </w:r>
        </w:p>
      </w:docPartBody>
    </w:docPart>
    <w:docPart>
      <w:docPartPr>
        <w:name w:val="6225ECA047D3414DBE3367FA37CDB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4A959-CBB9-44D0-8088-D5FAFD54BB75}"/>
      </w:docPartPr>
      <w:docPartBody>
        <w:p w:rsidR="00F108DE" w:rsidRDefault="006A3378" w:rsidP="006A3378">
          <w:pPr>
            <w:pStyle w:val="6225ECA047D3414DBE3367FA37CDB47A"/>
          </w:pPr>
          <w:r>
            <w:t xml:space="preserve">   </w:t>
          </w:r>
        </w:p>
      </w:docPartBody>
    </w:docPart>
    <w:docPart>
      <w:docPartPr>
        <w:name w:val="1D6680F912314830B67F99148D4FB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9C07F-0807-481B-9D4B-BCCBE2F189B3}"/>
      </w:docPartPr>
      <w:docPartBody>
        <w:p w:rsidR="00F108DE" w:rsidRDefault="0041213D" w:rsidP="006A3378">
          <w:pPr>
            <w:pStyle w:val="1D6680F912314830B67F99148D4FB1D4"/>
          </w:pPr>
          <w:r>
            <w:t xml:space="preserve">                                  </w:t>
          </w:r>
        </w:p>
      </w:docPartBody>
    </w:docPart>
    <w:docPart>
      <w:docPartPr>
        <w:name w:val="CA12335E7C4544EEBCFDC0FD46F06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9BA57-7B56-4EFE-9C29-DEC19F20DA1C}"/>
      </w:docPartPr>
      <w:docPartBody>
        <w:p w:rsidR="00F108DE" w:rsidRDefault="0041213D" w:rsidP="006A3378">
          <w:pPr>
            <w:pStyle w:val="CA12335E7C4544EEBCFDC0FD46F065F2"/>
          </w:pPr>
          <w:r>
            <w:t xml:space="preserve">  </w:t>
          </w:r>
        </w:p>
      </w:docPartBody>
    </w:docPart>
    <w:docPart>
      <w:docPartPr>
        <w:name w:val="E70287FCA28F4CBA8FA2A089348D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1F237-E9D3-41B1-AA93-3212451193BE}"/>
      </w:docPartPr>
      <w:docPartBody>
        <w:p w:rsidR="00F108DE" w:rsidRDefault="0041213D" w:rsidP="006A3378">
          <w:pPr>
            <w:pStyle w:val="E70287FCA28F4CBA8FA2A089348DD0ED"/>
          </w:pPr>
          <w:r>
            <w:t xml:space="preserve">                      </w:t>
          </w:r>
        </w:p>
      </w:docPartBody>
    </w:docPart>
    <w:docPart>
      <w:docPartPr>
        <w:name w:val="85BA3E79493147758BE349BA4F579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AB758-C9CB-4FB5-A3AE-60242B07A634}"/>
      </w:docPartPr>
      <w:docPartBody>
        <w:p w:rsidR="00F108DE" w:rsidRDefault="0041213D" w:rsidP="006A3378">
          <w:pPr>
            <w:pStyle w:val="85BA3E79493147758BE349BA4F579AD3"/>
          </w:pPr>
          <w:r>
            <w:t xml:space="preserve">  </w:t>
          </w:r>
        </w:p>
      </w:docPartBody>
    </w:docPart>
    <w:docPart>
      <w:docPartPr>
        <w:name w:val="5F0BB76183D04951A6E3FF2B9CEE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C47E3-542A-4B47-976E-972F49797E4C}"/>
      </w:docPartPr>
      <w:docPartBody>
        <w:p w:rsidR="00F108DE" w:rsidRDefault="0041213D" w:rsidP="006A3378">
          <w:pPr>
            <w:pStyle w:val="5F0BB76183D04951A6E3FF2B9CEE7A02"/>
          </w:pPr>
          <w:r>
            <w:t xml:space="preserve">                      </w:t>
          </w:r>
        </w:p>
      </w:docPartBody>
    </w:docPart>
    <w:docPart>
      <w:docPartPr>
        <w:name w:val="E61B638E6FD04412A5825D08B7D7E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32E10-93BC-402B-B21F-8A31929224EF}"/>
      </w:docPartPr>
      <w:docPartBody>
        <w:p w:rsidR="00F108DE" w:rsidRDefault="0041213D" w:rsidP="006A3378">
          <w:pPr>
            <w:pStyle w:val="E61B638E6FD04412A5825D08B7D7EF83"/>
          </w:pPr>
          <w:r>
            <w:t xml:space="preserve">  </w:t>
          </w:r>
        </w:p>
      </w:docPartBody>
    </w:docPart>
    <w:docPart>
      <w:docPartPr>
        <w:name w:val="6DCE4ED3B0E54105ACDEFF70E4EC7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28461-4B81-4180-A57F-CC9CD1543461}"/>
      </w:docPartPr>
      <w:docPartBody>
        <w:p w:rsidR="00F108DE" w:rsidRDefault="0041213D" w:rsidP="006A3378">
          <w:pPr>
            <w:pStyle w:val="6DCE4ED3B0E54105ACDEFF70E4EC72B8"/>
          </w:pPr>
          <w:r>
            <w:t xml:space="preserve">                      </w:t>
          </w:r>
        </w:p>
      </w:docPartBody>
    </w:docPart>
    <w:docPart>
      <w:docPartPr>
        <w:name w:val="2FCBBE10E97F4191B9D33AFC18D31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DDA46-7774-42A4-AF06-2704D1A39307}"/>
      </w:docPartPr>
      <w:docPartBody>
        <w:p w:rsidR="00F108DE" w:rsidRDefault="0041213D" w:rsidP="006A3378">
          <w:pPr>
            <w:pStyle w:val="2FCBBE10E97F4191B9D33AFC18D31D05"/>
          </w:pPr>
          <w:r>
            <w:t xml:space="preserve">  </w:t>
          </w:r>
        </w:p>
      </w:docPartBody>
    </w:docPart>
    <w:docPart>
      <w:docPartPr>
        <w:name w:val="D5D410037087479DB5BC165C780BA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94B4-3B65-4022-A893-D7B7FE78E240}"/>
      </w:docPartPr>
      <w:docPartBody>
        <w:p w:rsidR="00F108DE" w:rsidRDefault="0041213D" w:rsidP="006A3378">
          <w:pPr>
            <w:pStyle w:val="D5D410037087479DB5BC165C780BA270"/>
          </w:pPr>
          <w:r>
            <w:t xml:space="preserve">                      </w:t>
          </w:r>
        </w:p>
      </w:docPartBody>
    </w:docPart>
    <w:docPart>
      <w:docPartPr>
        <w:name w:val="02901C3A69C645CD8BF68985953EB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14EEF-DFA8-47B0-A08D-683DFF2230C4}"/>
      </w:docPartPr>
      <w:docPartBody>
        <w:p w:rsidR="00F108DE" w:rsidRDefault="0041213D" w:rsidP="006A3378">
          <w:pPr>
            <w:pStyle w:val="02901C3A69C645CD8BF68985953EB3E5"/>
          </w:pPr>
          <w:r>
            <w:t xml:space="preserve">  </w:t>
          </w:r>
        </w:p>
      </w:docPartBody>
    </w:docPart>
    <w:docPart>
      <w:docPartPr>
        <w:name w:val="15D831518354400BAECA5B9C95A45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203C6-B358-4EA1-9E4B-E42DAD7E06FE}"/>
      </w:docPartPr>
      <w:docPartBody>
        <w:p w:rsidR="00F108DE" w:rsidRDefault="0041213D" w:rsidP="006A3378">
          <w:pPr>
            <w:pStyle w:val="15D831518354400BAECA5B9C95A4596B"/>
          </w:pPr>
          <w:r>
            <w:t xml:space="preserve">                      </w:t>
          </w:r>
        </w:p>
      </w:docPartBody>
    </w:docPart>
    <w:docPart>
      <w:docPartPr>
        <w:name w:val="6B025AD1D3CE455A94238AAD63DDD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A0311-4885-43EB-AB2C-7FFD4631CBB3}"/>
      </w:docPartPr>
      <w:docPartBody>
        <w:p w:rsidR="00F108DE" w:rsidRDefault="0041213D" w:rsidP="006A3378">
          <w:pPr>
            <w:pStyle w:val="6B025AD1D3CE455A94238AAD63DDD491"/>
          </w:pPr>
          <w:r>
            <w:t xml:space="preserve">  </w:t>
          </w:r>
        </w:p>
      </w:docPartBody>
    </w:docPart>
    <w:docPart>
      <w:docPartPr>
        <w:name w:val="1B490F54B5A847659BDE1B387FC35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C89AB-3537-410C-8228-A47658858DCA}"/>
      </w:docPartPr>
      <w:docPartBody>
        <w:p w:rsidR="00F108DE" w:rsidRDefault="0041213D" w:rsidP="006A3378">
          <w:pPr>
            <w:pStyle w:val="1B490F54B5A847659BDE1B387FC35809"/>
          </w:pPr>
          <w:r>
            <w:t xml:space="preserve">                      </w:t>
          </w:r>
        </w:p>
      </w:docPartBody>
    </w:docPart>
    <w:docPart>
      <w:docPartPr>
        <w:name w:val="FC828FB08ED44FFF80B9991ECC39E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A9F1-42CB-4BD9-B0BF-7B6D24AE2562}"/>
      </w:docPartPr>
      <w:docPartBody>
        <w:p w:rsidR="00F108DE" w:rsidRDefault="0041213D" w:rsidP="006A3378">
          <w:pPr>
            <w:pStyle w:val="FC828FB08ED44FFF80B9991ECC39E64E"/>
          </w:pPr>
          <w:r>
            <w:t xml:space="preserve">  </w:t>
          </w:r>
        </w:p>
      </w:docPartBody>
    </w:docPart>
    <w:docPart>
      <w:docPartPr>
        <w:name w:val="CF7C3F7F121743A4B716870DEF5DD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449F9-C088-4D4E-A07A-0E2F3F5BBBE1}"/>
      </w:docPartPr>
      <w:docPartBody>
        <w:p w:rsidR="00F108DE" w:rsidRDefault="0041213D" w:rsidP="006A3378">
          <w:pPr>
            <w:pStyle w:val="CF7C3F7F121743A4B716870DEF5DD6E8"/>
          </w:pPr>
          <w:r>
            <w:t xml:space="preserve">                      </w:t>
          </w:r>
        </w:p>
      </w:docPartBody>
    </w:docPart>
    <w:docPart>
      <w:docPartPr>
        <w:name w:val="44CD765FFEC8484794C85F3B8651A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B2C5A-EBDB-4F1E-8D4D-64DA50BA1400}"/>
      </w:docPartPr>
      <w:docPartBody>
        <w:p w:rsidR="00F108DE" w:rsidRDefault="0041213D" w:rsidP="006A3378">
          <w:pPr>
            <w:pStyle w:val="44CD765FFEC8484794C85F3B8651A841"/>
          </w:pPr>
          <w:r>
            <w:t xml:space="preserve">  </w:t>
          </w:r>
        </w:p>
      </w:docPartBody>
    </w:docPart>
    <w:docPart>
      <w:docPartPr>
        <w:name w:val="19AB5BCEF97C4A09B1C68B48ED8C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94E67-26EC-42D6-8E29-D4CE90F85230}"/>
      </w:docPartPr>
      <w:docPartBody>
        <w:p w:rsidR="00F108DE" w:rsidRDefault="0041213D" w:rsidP="006A3378">
          <w:pPr>
            <w:pStyle w:val="19AB5BCEF97C4A09B1C68B48ED8C7491"/>
          </w:pPr>
          <w:r>
            <w:t xml:space="preserve">                      </w:t>
          </w:r>
        </w:p>
      </w:docPartBody>
    </w:docPart>
    <w:docPart>
      <w:docPartPr>
        <w:name w:val="3D04428F85C04BE495DF075227EE2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0615-2172-4BE2-9359-FE5CF38019A0}"/>
      </w:docPartPr>
      <w:docPartBody>
        <w:p w:rsidR="00F108DE" w:rsidRDefault="0041213D" w:rsidP="006A3378">
          <w:pPr>
            <w:pStyle w:val="3D04428F85C04BE495DF075227EE21E1"/>
          </w:pPr>
          <w:r>
            <w:t xml:space="preserve">  </w:t>
          </w:r>
        </w:p>
      </w:docPartBody>
    </w:docPart>
    <w:docPart>
      <w:docPartPr>
        <w:name w:val="271BD4D38E24499FBA7EDF1125498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A305D-B4C0-4213-B091-F66A9CC1EAFB}"/>
      </w:docPartPr>
      <w:docPartBody>
        <w:p w:rsidR="00F108DE" w:rsidRDefault="0041213D" w:rsidP="006A3378">
          <w:pPr>
            <w:pStyle w:val="271BD4D38E24499FBA7EDF11254988BC"/>
          </w:pPr>
          <w:r>
            <w:t xml:space="preserve">                      </w:t>
          </w:r>
        </w:p>
      </w:docPartBody>
    </w:docPart>
    <w:docPart>
      <w:docPartPr>
        <w:name w:val="AD2767D9CFB348AA90A26C8C8223E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EFF2-5E10-4FE1-974F-9AC6C785B64E}"/>
      </w:docPartPr>
      <w:docPartBody>
        <w:p w:rsidR="00F108DE" w:rsidRDefault="0041213D" w:rsidP="006A3378">
          <w:pPr>
            <w:pStyle w:val="AD2767D9CFB348AA90A26C8C8223EBDB"/>
          </w:pPr>
          <w:r>
            <w:t xml:space="preserve">  </w:t>
          </w:r>
        </w:p>
      </w:docPartBody>
    </w:docPart>
    <w:docPart>
      <w:docPartPr>
        <w:name w:val="6356E532CC2B4B1DBAF0D2342868E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F9B7C-AFF6-4FCD-99AB-813F02896DCA}"/>
      </w:docPartPr>
      <w:docPartBody>
        <w:p w:rsidR="00F108DE" w:rsidRDefault="0041213D" w:rsidP="006A3378">
          <w:pPr>
            <w:pStyle w:val="6356E532CC2B4B1DBAF0D2342868E370"/>
          </w:pPr>
          <w:r>
            <w:t xml:space="preserve">                      </w:t>
          </w:r>
        </w:p>
      </w:docPartBody>
    </w:docPart>
    <w:docPart>
      <w:docPartPr>
        <w:name w:val="ABBC16458A8D40A69C9FC9BDEB8B8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D0C00-28B9-4E1A-8F4F-2A09C3333890}"/>
      </w:docPartPr>
      <w:docPartBody>
        <w:p w:rsidR="00F108DE" w:rsidRDefault="0041213D" w:rsidP="006A3378">
          <w:pPr>
            <w:pStyle w:val="ABBC16458A8D40A69C9FC9BDEB8B8A9D"/>
          </w:pPr>
          <w:r>
            <w:t xml:space="preserve">  </w:t>
          </w:r>
        </w:p>
      </w:docPartBody>
    </w:docPart>
    <w:docPart>
      <w:docPartPr>
        <w:name w:val="A36F69EAEF874D8C8DC61FE9723E1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BBAF-C9AD-47D9-A6DD-5084E70C844C}"/>
      </w:docPartPr>
      <w:docPartBody>
        <w:p w:rsidR="00F108DE" w:rsidRDefault="0041213D" w:rsidP="006A3378">
          <w:pPr>
            <w:pStyle w:val="A36F69EAEF874D8C8DC61FE9723E13DB"/>
          </w:pPr>
          <w:r>
            <w:t xml:space="preserve">                      </w:t>
          </w:r>
        </w:p>
      </w:docPartBody>
    </w:docPart>
    <w:docPart>
      <w:docPartPr>
        <w:name w:val="95A8FE4F712F484B9429E970948A7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92E21-6DE6-4ADB-8E05-3F3B744154D5}"/>
      </w:docPartPr>
      <w:docPartBody>
        <w:p w:rsidR="00F108DE" w:rsidRDefault="0041213D" w:rsidP="006A3378">
          <w:pPr>
            <w:pStyle w:val="95A8FE4F712F484B9429E970948A7505"/>
          </w:pPr>
          <w:r>
            <w:t xml:space="preserve">  </w:t>
          </w:r>
        </w:p>
      </w:docPartBody>
    </w:docPart>
    <w:docPart>
      <w:docPartPr>
        <w:name w:val="D779359BB92040A5930B52A6A6C3D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A38C0-A1E7-4730-A374-C1A904F79C2B}"/>
      </w:docPartPr>
      <w:docPartBody>
        <w:p w:rsidR="00F108DE" w:rsidRDefault="0041213D" w:rsidP="006A3378">
          <w:pPr>
            <w:pStyle w:val="D779359BB92040A5930B52A6A6C3D05F"/>
          </w:pPr>
          <w:r>
            <w:t xml:space="preserve">                      </w:t>
          </w:r>
        </w:p>
      </w:docPartBody>
    </w:docPart>
    <w:docPart>
      <w:docPartPr>
        <w:name w:val="823B3C9F138D42CB8B99490AE1270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D8D88-4055-4911-AAA5-283CF2431EA7}"/>
      </w:docPartPr>
      <w:docPartBody>
        <w:p w:rsidR="00F108DE" w:rsidRDefault="0041213D" w:rsidP="006A3378">
          <w:pPr>
            <w:pStyle w:val="823B3C9F138D42CB8B99490AE1270B25"/>
          </w:pPr>
          <w:r>
            <w:t xml:space="preserve">  </w:t>
          </w:r>
        </w:p>
      </w:docPartBody>
    </w:docPart>
    <w:docPart>
      <w:docPartPr>
        <w:name w:val="C6519B5DC6BE4EF08CF3137CE9D60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6F442-4637-4D2A-8E04-67D81F0DF69B}"/>
      </w:docPartPr>
      <w:docPartBody>
        <w:p w:rsidR="00F108DE" w:rsidRDefault="0041213D" w:rsidP="006A3378">
          <w:pPr>
            <w:pStyle w:val="C6519B5DC6BE4EF08CF3137CE9D60393"/>
          </w:pPr>
          <w:r>
            <w:t xml:space="preserve">                      </w:t>
          </w:r>
        </w:p>
      </w:docPartBody>
    </w:docPart>
    <w:docPart>
      <w:docPartPr>
        <w:name w:val="CE79E4CD17184106AE5E63568741E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B0513-0D65-41CD-9845-4C96CED09583}"/>
      </w:docPartPr>
      <w:docPartBody>
        <w:p w:rsidR="0041213D" w:rsidRDefault="0041213D" w:rsidP="007B39BE">
          <w:pPr>
            <w:pStyle w:val="CE79E4CD17184106AE5E63568741E09E"/>
          </w:pPr>
          <w:r>
            <w:t xml:space="preserve">  </w:t>
          </w:r>
        </w:p>
      </w:docPartBody>
    </w:docPart>
    <w:docPart>
      <w:docPartPr>
        <w:name w:val="AB26A41E411B4A3197FC6DF785075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08822-52F1-4B03-A0BA-F6038B1E4FA5}"/>
      </w:docPartPr>
      <w:docPartBody>
        <w:p w:rsidR="0041213D" w:rsidRDefault="0041213D" w:rsidP="007B39BE">
          <w:pPr>
            <w:pStyle w:val="AB26A41E411B4A3197FC6DF785075E60"/>
          </w:pPr>
          <w:r>
            <w:t xml:space="preserve">                      </w:t>
          </w:r>
        </w:p>
      </w:docPartBody>
    </w:docPart>
    <w:docPart>
      <w:docPartPr>
        <w:name w:val="1B39DDCCF6224787AF1E5420555A2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2092C-C58C-486B-A6EC-1A80BAFF8E54}"/>
      </w:docPartPr>
      <w:docPartBody>
        <w:p w:rsidR="0041213D" w:rsidRDefault="0041213D" w:rsidP="007B39BE">
          <w:pPr>
            <w:pStyle w:val="1B39DDCCF6224787AF1E5420555A238A"/>
          </w:pPr>
          <w:r>
            <w:t xml:space="preserve">  </w:t>
          </w:r>
        </w:p>
      </w:docPartBody>
    </w:docPart>
    <w:docPart>
      <w:docPartPr>
        <w:name w:val="B9BE9D6E0EB54D5B9C707228171CE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9F46A-264B-4E6F-93E3-C9DB723771B6}"/>
      </w:docPartPr>
      <w:docPartBody>
        <w:p w:rsidR="0041213D" w:rsidRDefault="0041213D" w:rsidP="007B39BE">
          <w:pPr>
            <w:pStyle w:val="B9BE9D6E0EB54D5B9C707228171CECDA"/>
          </w:pPr>
          <w:r>
            <w:t xml:space="preserve">                      </w:t>
          </w:r>
        </w:p>
      </w:docPartBody>
    </w:docPart>
    <w:docPart>
      <w:docPartPr>
        <w:name w:val="81BB3751137B4A33AF4D1C691A646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16E83-B96B-404F-870E-D45AFD8B32CF}"/>
      </w:docPartPr>
      <w:docPartBody>
        <w:p w:rsidR="0041213D" w:rsidRDefault="0041213D" w:rsidP="007B39BE">
          <w:pPr>
            <w:pStyle w:val="81BB3751137B4A33AF4D1C691A646D02"/>
          </w:pPr>
          <w:r>
            <w:t xml:space="preserve">  </w:t>
          </w:r>
        </w:p>
      </w:docPartBody>
    </w:docPart>
    <w:docPart>
      <w:docPartPr>
        <w:name w:val="975EA3B92F8342DE8623938B4A0A8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491B9-B334-4CC4-8E44-20D181FAA43E}"/>
      </w:docPartPr>
      <w:docPartBody>
        <w:p w:rsidR="0041213D" w:rsidRDefault="0041213D" w:rsidP="007B39BE">
          <w:pPr>
            <w:pStyle w:val="975EA3B92F8342DE8623938B4A0A8945"/>
          </w:pPr>
          <w:r>
            <w:t xml:space="preserve">                      </w:t>
          </w:r>
        </w:p>
      </w:docPartBody>
    </w:docPart>
    <w:docPart>
      <w:docPartPr>
        <w:name w:val="BFD5B230EFEE492392D4515463BD6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86C08-CD66-448B-A29C-7E5013E54BC2}"/>
      </w:docPartPr>
      <w:docPartBody>
        <w:p w:rsidR="0041213D" w:rsidRDefault="0041213D" w:rsidP="00132DFA"/>
        <w:p w:rsidR="0041213D" w:rsidRDefault="0041213D" w:rsidP="00132DFA"/>
        <w:p w:rsidR="0041213D" w:rsidRDefault="0041213D"/>
      </w:docPartBody>
    </w:docPart>
    <w:docPart>
      <w:docPartPr>
        <w:name w:val="97AE99AC0ED245939DD9EAF76105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86B21-7F08-4C90-9F55-B9D69B349276}"/>
      </w:docPartPr>
      <w:docPartBody>
        <w:p w:rsidR="0041213D" w:rsidRDefault="0041213D" w:rsidP="0041213D">
          <w:pPr>
            <w:pStyle w:val="97AE99AC0ED245939DD9EAF76105CF381"/>
          </w:pPr>
          <w:r w:rsidRPr="00CB523D">
            <w:rPr>
              <w:rStyle w:val="PlaceholderText"/>
            </w:rPr>
            <w:br/>
          </w:r>
          <w:r w:rsidRPr="00CB523D">
            <w:br/>
          </w:r>
          <w:r w:rsidRPr="00CB523D">
            <w:br/>
          </w:r>
        </w:p>
      </w:docPartBody>
    </w:docPart>
    <w:docPart>
      <w:docPartPr>
        <w:name w:val="9A3F8E543306402C84AE52E35D14C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D9FDB-BCC3-4EBF-9021-67ABFE1B76B7}"/>
      </w:docPartPr>
      <w:docPartBody>
        <w:p w:rsidR="0041213D" w:rsidRDefault="0041213D" w:rsidP="007B39BE">
          <w:pPr>
            <w:pStyle w:val="9A3F8E543306402C84AE52E35D14C94A"/>
          </w:pPr>
          <w:r>
            <w:t xml:space="preserve">  </w:t>
          </w:r>
        </w:p>
      </w:docPartBody>
    </w:docPart>
    <w:docPart>
      <w:docPartPr>
        <w:name w:val="44A8D7CAB8264797968EA2251A687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797CE-FB7E-475B-8DC6-7F8121208702}"/>
      </w:docPartPr>
      <w:docPartBody>
        <w:p w:rsidR="0041213D" w:rsidRDefault="0041213D" w:rsidP="007B39BE">
          <w:pPr>
            <w:pStyle w:val="44A8D7CAB8264797968EA2251A687823"/>
          </w:pPr>
          <w:r>
            <w:t xml:space="preserve">                      </w:t>
          </w:r>
        </w:p>
      </w:docPartBody>
    </w:docPart>
    <w:docPart>
      <w:docPartPr>
        <w:name w:val="BB0525C872E64568AA8AB581F8A1C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D2BF4-AEDD-48FC-81A4-15EA5CCF9744}"/>
      </w:docPartPr>
      <w:docPartBody>
        <w:p w:rsidR="0041213D" w:rsidRDefault="0041213D" w:rsidP="007B39BE">
          <w:pPr>
            <w:pStyle w:val="BB0525C872E64568AA8AB581F8A1C7C1"/>
          </w:pPr>
          <w:r>
            <w:t xml:space="preserve">  </w:t>
          </w:r>
        </w:p>
      </w:docPartBody>
    </w:docPart>
    <w:docPart>
      <w:docPartPr>
        <w:name w:val="0E5C18998DC94F97B16AA3CA749A1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CE6AE-BC06-4CC7-BE2D-241D059BBAE4}"/>
      </w:docPartPr>
      <w:docPartBody>
        <w:p w:rsidR="0041213D" w:rsidRDefault="0041213D" w:rsidP="007B39BE">
          <w:pPr>
            <w:pStyle w:val="0E5C18998DC94F97B16AA3CA749A158E"/>
          </w:pPr>
          <w:r>
            <w:t xml:space="preserve">                      </w:t>
          </w:r>
        </w:p>
      </w:docPartBody>
    </w:docPart>
    <w:docPart>
      <w:docPartPr>
        <w:name w:val="30B66CB4752943B39AB6454B8E0AD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5DCF2-2DAA-44F2-B2CE-A9C8375AACCD}"/>
      </w:docPartPr>
      <w:docPartBody>
        <w:p w:rsidR="0041213D" w:rsidRDefault="0041213D" w:rsidP="007B39BE">
          <w:pPr>
            <w:pStyle w:val="30B66CB4752943B39AB6454B8E0ADB40"/>
          </w:pPr>
          <w:r>
            <w:t xml:space="preserve">  </w:t>
          </w:r>
        </w:p>
      </w:docPartBody>
    </w:docPart>
    <w:docPart>
      <w:docPartPr>
        <w:name w:val="FF039C753D5A4F3EA1FD6CF6BE0D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73F14-D81E-4093-8240-4BB41C870869}"/>
      </w:docPartPr>
      <w:docPartBody>
        <w:p w:rsidR="0041213D" w:rsidRDefault="0041213D" w:rsidP="007B39BE">
          <w:pPr>
            <w:pStyle w:val="FF039C753D5A4F3EA1FD6CF6BE0DAB3D"/>
          </w:pPr>
          <w:r>
            <w:t xml:space="preserve">                      </w:t>
          </w:r>
        </w:p>
      </w:docPartBody>
    </w:docPart>
    <w:docPart>
      <w:docPartPr>
        <w:name w:val="45A7ABE5A61B4BEBBBC2A681334ED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5F4B2-6D36-442D-BCEE-C4F2290467A0}"/>
      </w:docPartPr>
      <w:docPartBody>
        <w:p w:rsidR="0041213D" w:rsidRDefault="0041213D" w:rsidP="007B39BE">
          <w:pPr>
            <w:pStyle w:val="45A7ABE5A61B4BEBBBC2A681334ED262"/>
          </w:pPr>
          <w:r>
            <w:t xml:space="preserve">  </w:t>
          </w:r>
        </w:p>
      </w:docPartBody>
    </w:docPart>
    <w:docPart>
      <w:docPartPr>
        <w:name w:val="FB0640B1C91D45F08E07D2B45B43A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F4000-27FE-4EFC-90E0-CF891F176B5A}"/>
      </w:docPartPr>
      <w:docPartBody>
        <w:p w:rsidR="0041213D" w:rsidRDefault="0041213D" w:rsidP="007B39BE">
          <w:pPr>
            <w:pStyle w:val="FB0640B1C91D45F08E07D2B45B43AB06"/>
          </w:pPr>
          <w:r>
            <w:t xml:space="preserve">                      </w:t>
          </w:r>
        </w:p>
      </w:docPartBody>
    </w:docPart>
    <w:docPart>
      <w:docPartPr>
        <w:name w:val="53E4BE30FEEE48CBA2AF47C117A3F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2F10D-94D8-4619-A2D0-67492C0BA57E}"/>
      </w:docPartPr>
      <w:docPartBody>
        <w:p w:rsidR="0041213D" w:rsidRDefault="0041213D" w:rsidP="007B39BE">
          <w:pPr>
            <w:pStyle w:val="53E4BE30FEEE48CBA2AF47C117A3F7EC"/>
          </w:pPr>
          <w:r>
            <w:t xml:space="preserve">  </w:t>
          </w:r>
        </w:p>
      </w:docPartBody>
    </w:docPart>
    <w:docPart>
      <w:docPartPr>
        <w:name w:val="0A26879EAFC74DDE8FC0437CE361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34D63-A8DA-4A62-890B-3EDE21B2B50E}"/>
      </w:docPartPr>
      <w:docPartBody>
        <w:p w:rsidR="0041213D" w:rsidRDefault="0041213D" w:rsidP="007B39BE">
          <w:pPr>
            <w:pStyle w:val="0A26879EAFC74DDE8FC0437CE36155CC"/>
          </w:pPr>
          <w:r>
            <w:t xml:space="preserve">                      </w:t>
          </w:r>
        </w:p>
      </w:docPartBody>
    </w:docPart>
    <w:docPart>
      <w:docPartPr>
        <w:name w:val="5E39B62FD76141D58160A2A91285E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49173-08FC-4B76-9BCF-416A0538F0A9}"/>
      </w:docPartPr>
      <w:docPartBody>
        <w:p w:rsidR="0041213D" w:rsidRDefault="0041213D" w:rsidP="007B39BE">
          <w:pPr>
            <w:pStyle w:val="5E39B62FD76141D58160A2A91285E921"/>
          </w:pPr>
          <w:r>
            <w:t xml:space="preserve">  </w:t>
          </w:r>
        </w:p>
      </w:docPartBody>
    </w:docPart>
    <w:docPart>
      <w:docPartPr>
        <w:name w:val="D29E17614A5B406A9AD75D969B8A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A698-E44E-41B2-9BFD-B5B4C50A1CD8}"/>
      </w:docPartPr>
      <w:docPartBody>
        <w:p w:rsidR="0041213D" w:rsidRDefault="0041213D" w:rsidP="007B39BE">
          <w:pPr>
            <w:pStyle w:val="D29E17614A5B406A9AD75D969B8AE74A"/>
          </w:pPr>
          <w:r>
            <w:t xml:space="preserve">                      </w:t>
          </w:r>
        </w:p>
      </w:docPartBody>
    </w:docPart>
    <w:docPart>
      <w:docPartPr>
        <w:name w:val="455A1BAB3C164FFBA6BE1B4B644EF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9EB20-20F4-4057-9453-9EDBC61E5C91}"/>
      </w:docPartPr>
      <w:docPartBody>
        <w:p w:rsidR="0041213D" w:rsidRDefault="0041213D" w:rsidP="007B39BE">
          <w:pPr>
            <w:pStyle w:val="455A1BAB3C164FFBA6BE1B4B644EFA0B"/>
          </w:pPr>
          <w:r>
            <w:t xml:space="preserve">  </w:t>
          </w:r>
        </w:p>
      </w:docPartBody>
    </w:docPart>
    <w:docPart>
      <w:docPartPr>
        <w:name w:val="6F1651B2A108416C9288017B21FCD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CE484-1D80-4877-9EF1-69F594606CD6}"/>
      </w:docPartPr>
      <w:docPartBody>
        <w:p w:rsidR="0041213D" w:rsidRDefault="0041213D" w:rsidP="007B39BE">
          <w:pPr>
            <w:pStyle w:val="6F1651B2A108416C9288017B21FCD446"/>
          </w:pPr>
          <w:r>
            <w:t xml:space="preserve">                      </w:t>
          </w:r>
        </w:p>
      </w:docPartBody>
    </w:docPart>
    <w:docPart>
      <w:docPartPr>
        <w:name w:val="62B6C3B2B48C4C9C854C71506B14F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E0654-EEA3-4836-A403-1975237CCE01}"/>
      </w:docPartPr>
      <w:docPartBody>
        <w:p w:rsidR="0041213D" w:rsidRDefault="0041213D" w:rsidP="007B39BE">
          <w:pPr>
            <w:pStyle w:val="62B6C3B2B48C4C9C854C71506B14F6EB"/>
          </w:pPr>
          <w:r>
            <w:t xml:space="preserve">  </w:t>
          </w:r>
        </w:p>
      </w:docPartBody>
    </w:docPart>
    <w:docPart>
      <w:docPartPr>
        <w:name w:val="F7B33CC305F34395AE171DB02D32C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771AE-4E46-469C-B8F5-2A0AF9FC2053}"/>
      </w:docPartPr>
      <w:docPartBody>
        <w:p w:rsidR="0041213D" w:rsidRDefault="0041213D" w:rsidP="007B39BE">
          <w:pPr>
            <w:pStyle w:val="F7B33CC305F34395AE171DB02D32CD5E"/>
          </w:pPr>
          <w:r>
            <w:t xml:space="preserve">                      </w:t>
          </w:r>
        </w:p>
      </w:docPartBody>
    </w:docPart>
    <w:docPart>
      <w:docPartPr>
        <w:name w:val="067595DD1438487C9ED8884E5570E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D498A-EFFA-4849-A02F-D21FF4037840}"/>
      </w:docPartPr>
      <w:docPartBody>
        <w:p w:rsidR="0041213D" w:rsidRDefault="0041213D" w:rsidP="007B39BE">
          <w:pPr>
            <w:pStyle w:val="067595DD1438487C9ED8884E5570E0B3"/>
          </w:pPr>
          <w:r>
            <w:t xml:space="preserve">  </w:t>
          </w:r>
        </w:p>
      </w:docPartBody>
    </w:docPart>
    <w:docPart>
      <w:docPartPr>
        <w:name w:val="1E3E6B0B27D34AE0BD717DBAB23C5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3AA8C-318D-43FE-87F8-6AD15331357D}"/>
      </w:docPartPr>
      <w:docPartBody>
        <w:p w:rsidR="0041213D" w:rsidRDefault="0041213D" w:rsidP="007B39BE">
          <w:pPr>
            <w:pStyle w:val="1E3E6B0B27D34AE0BD717DBAB23C529F"/>
          </w:pPr>
          <w:r>
            <w:t xml:space="preserve">                      </w:t>
          </w:r>
        </w:p>
      </w:docPartBody>
    </w:docPart>
    <w:docPart>
      <w:docPartPr>
        <w:name w:val="9BBF2A1F894349CE8094A9088F9AB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D5977-BD26-44F6-8D12-E331757E27FD}"/>
      </w:docPartPr>
      <w:docPartBody>
        <w:p w:rsidR="0041213D" w:rsidRDefault="0041213D" w:rsidP="007B39BE">
          <w:pPr>
            <w:pStyle w:val="9BBF2A1F894349CE8094A9088F9AB5E0"/>
          </w:pPr>
          <w:r>
            <w:t xml:space="preserve">  </w:t>
          </w:r>
        </w:p>
      </w:docPartBody>
    </w:docPart>
    <w:docPart>
      <w:docPartPr>
        <w:name w:val="6D4086C945214D01B5390FEAB24CE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4580-1666-4EF7-A13B-69FC7CFFF591}"/>
      </w:docPartPr>
      <w:docPartBody>
        <w:p w:rsidR="0041213D" w:rsidRDefault="0041213D" w:rsidP="007B39BE">
          <w:pPr>
            <w:pStyle w:val="6D4086C945214D01B5390FEAB24CEC47"/>
          </w:pPr>
          <w:r>
            <w:t xml:space="preserve">                      </w:t>
          </w:r>
        </w:p>
      </w:docPartBody>
    </w:docPart>
    <w:docPart>
      <w:docPartPr>
        <w:name w:val="D25876AC3D5645B49EE934A7CAB31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6126E-5B14-45E2-98F2-48D820CBACA5}"/>
      </w:docPartPr>
      <w:docPartBody>
        <w:p w:rsidR="0041213D" w:rsidRDefault="0041213D" w:rsidP="007B39BE">
          <w:pPr>
            <w:pStyle w:val="D25876AC3D5645B49EE934A7CAB31533"/>
          </w:pPr>
          <w:r>
            <w:t xml:space="preserve">  </w:t>
          </w:r>
        </w:p>
      </w:docPartBody>
    </w:docPart>
    <w:docPart>
      <w:docPartPr>
        <w:name w:val="8A6ADD7FFEC54C9FA7072B5F4DC8E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8774A-5106-4ED5-ABCF-348BE9C1C524}"/>
      </w:docPartPr>
      <w:docPartBody>
        <w:p w:rsidR="0041213D" w:rsidRDefault="0041213D" w:rsidP="007B39BE">
          <w:pPr>
            <w:pStyle w:val="8A6ADD7FFEC54C9FA7072B5F4DC8E8FF"/>
          </w:pPr>
          <w:r>
            <w:t xml:space="preserve">                      </w:t>
          </w:r>
        </w:p>
      </w:docPartBody>
    </w:docPart>
    <w:docPart>
      <w:docPartPr>
        <w:name w:val="3CADF5141E134733A05A56E107102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06209-9171-4776-9766-DEA74E703DAE}"/>
      </w:docPartPr>
      <w:docPartBody>
        <w:p w:rsidR="0041213D" w:rsidRDefault="0041213D" w:rsidP="007B39BE">
          <w:pPr>
            <w:pStyle w:val="3CADF5141E134733A05A56E107102C25"/>
          </w:pPr>
          <w:r>
            <w:t xml:space="preserve">  </w:t>
          </w:r>
        </w:p>
      </w:docPartBody>
    </w:docPart>
    <w:docPart>
      <w:docPartPr>
        <w:name w:val="F7BECEFD02CD4A3F9720A936E657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13108-85AC-48D2-AEBE-4352F911F7A5}"/>
      </w:docPartPr>
      <w:docPartBody>
        <w:p w:rsidR="0041213D" w:rsidRDefault="0041213D" w:rsidP="007B39BE">
          <w:pPr>
            <w:pStyle w:val="F7BECEFD02CD4A3F9720A936E657C96C"/>
          </w:pPr>
          <w:r>
            <w:t xml:space="preserve">                      </w:t>
          </w:r>
        </w:p>
      </w:docPartBody>
    </w:docPart>
    <w:docPart>
      <w:docPartPr>
        <w:name w:val="5D6E1FC6822E4895970F399B77B23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C4B0C-8F42-40AC-9935-2201D85E5106}"/>
      </w:docPartPr>
      <w:docPartBody>
        <w:p w:rsidR="0041213D" w:rsidRDefault="0041213D" w:rsidP="007B39BE">
          <w:pPr>
            <w:pStyle w:val="5D6E1FC6822E4895970F399B77B23D97"/>
          </w:pPr>
          <w:r>
            <w:t xml:space="preserve">  </w:t>
          </w:r>
        </w:p>
      </w:docPartBody>
    </w:docPart>
    <w:docPart>
      <w:docPartPr>
        <w:name w:val="3EEFBF5A96204A14AAE03CA6FD60C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0FA8E-D5C3-4B91-B5E5-5ACD77ED7A95}"/>
      </w:docPartPr>
      <w:docPartBody>
        <w:p w:rsidR="0041213D" w:rsidRDefault="0041213D" w:rsidP="007B39BE">
          <w:pPr>
            <w:pStyle w:val="3EEFBF5A96204A14AAE03CA6FD60CBE1"/>
          </w:pPr>
          <w:r>
            <w:t xml:space="preserve">                      </w:t>
          </w:r>
        </w:p>
      </w:docPartBody>
    </w:docPart>
    <w:docPart>
      <w:docPartPr>
        <w:name w:val="5E7D105CF3094E99A516663B11532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AB35B-B0FF-424C-9331-64E872DD3C3E}"/>
      </w:docPartPr>
      <w:docPartBody>
        <w:p w:rsidR="0041213D" w:rsidRDefault="0041213D" w:rsidP="007B39BE">
          <w:pPr>
            <w:pStyle w:val="5E7D105CF3094E99A516663B115325B0"/>
          </w:pPr>
          <w:r>
            <w:t xml:space="preserve">  </w:t>
          </w:r>
        </w:p>
      </w:docPartBody>
    </w:docPart>
    <w:docPart>
      <w:docPartPr>
        <w:name w:val="B7BE3CF28CEA4879841CA1220A3A7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8B94-3043-408C-B80F-BD0F0F2689D0}"/>
      </w:docPartPr>
      <w:docPartBody>
        <w:p w:rsidR="0041213D" w:rsidRDefault="0041213D" w:rsidP="007B39BE">
          <w:pPr>
            <w:pStyle w:val="B7BE3CF28CEA4879841CA1220A3A7757"/>
          </w:pPr>
          <w:r>
            <w:t xml:space="preserve">                      </w:t>
          </w:r>
        </w:p>
      </w:docPartBody>
    </w:docPart>
    <w:docPart>
      <w:docPartPr>
        <w:name w:val="E85A96997C5949DE983FA0E51EA38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26914-B1FA-49C5-85FE-D6A879FBED51}"/>
      </w:docPartPr>
      <w:docPartBody>
        <w:p w:rsidR="0041213D" w:rsidRDefault="0041213D" w:rsidP="007B39BE">
          <w:pPr>
            <w:pStyle w:val="E85A96997C5949DE983FA0E51EA38E82"/>
          </w:pPr>
          <w:r>
            <w:t xml:space="preserve">  </w:t>
          </w:r>
        </w:p>
      </w:docPartBody>
    </w:docPart>
    <w:docPart>
      <w:docPartPr>
        <w:name w:val="36B627AAD9AA44CD9ACE1345CED10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BB769-F448-4984-8BE0-C19885BFEB5F}"/>
      </w:docPartPr>
      <w:docPartBody>
        <w:p w:rsidR="0041213D" w:rsidRDefault="0041213D" w:rsidP="007B39BE">
          <w:pPr>
            <w:pStyle w:val="36B627AAD9AA44CD9ACE1345CED10F1B"/>
          </w:pPr>
          <w:r>
            <w:t xml:space="preserve">                      </w:t>
          </w:r>
        </w:p>
      </w:docPartBody>
    </w:docPart>
    <w:docPart>
      <w:docPartPr>
        <w:name w:val="2F9700E3AC7946E8A2B6813AD02A4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A90C8-1F49-4063-BA58-023504C571F0}"/>
      </w:docPartPr>
      <w:docPartBody>
        <w:p w:rsidR="0041213D" w:rsidRDefault="0041213D" w:rsidP="007B39BE">
          <w:pPr>
            <w:pStyle w:val="2F9700E3AC7946E8A2B6813AD02A4FA7"/>
          </w:pPr>
          <w:r>
            <w:t xml:space="preserve">  </w:t>
          </w:r>
        </w:p>
      </w:docPartBody>
    </w:docPart>
    <w:docPart>
      <w:docPartPr>
        <w:name w:val="A4D27807E98C4A2EB26683BC0DE1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C85B7-208D-4D30-A802-FB843C59357D}"/>
      </w:docPartPr>
      <w:docPartBody>
        <w:p w:rsidR="0041213D" w:rsidRDefault="0041213D" w:rsidP="007B39BE">
          <w:pPr>
            <w:pStyle w:val="A4D27807E98C4A2EB26683BC0DE133D4"/>
          </w:pPr>
          <w:r>
            <w:t xml:space="preserve">                      </w:t>
          </w:r>
        </w:p>
      </w:docPartBody>
    </w:docPart>
    <w:docPart>
      <w:docPartPr>
        <w:name w:val="A69046BD7EA34CB2B54B6677D5B21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BA0F2-F2E3-42C9-A94F-DA97E8916F1C}"/>
      </w:docPartPr>
      <w:docPartBody>
        <w:p w:rsidR="0041213D" w:rsidRDefault="0041213D" w:rsidP="007B39BE">
          <w:pPr>
            <w:pStyle w:val="A69046BD7EA34CB2B54B6677D5B21095"/>
          </w:pPr>
          <w:r>
            <w:t xml:space="preserve">  </w:t>
          </w:r>
        </w:p>
      </w:docPartBody>
    </w:docPart>
    <w:docPart>
      <w:docPartPr>
        <w:name w:val="A93F730653C34200BA58ECAB8E06A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94BD7-0367-4F41-AFD0-2ACA3E80A4EA}"/>
      </w:docPartPr>
      <w:docPartBody>
        <w:p w:rsidR="0041213D" w:rsidRDefault="0041213D" w:rsidP="007B39BE">
          <w:pPr>
            <w:pStyle w:val="A93F730653C34200BA58ECAB8E06A804"/>
          </w:pPr>
          <w:r>
            <w:t xml:space="preserve">                      </w:t>
          </w:r>
        </w:p>
      </w:docPartBody>
    </w:docPart>
    <w:docPart>
      <w:docPartPr>
        <w:name w:val="C91EEA81E6694C4FA04284BE7A05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FC9F5-E9BB-403E-852C-52C62401282C}"/>
      </w:docPartPr>
      <w:docPartBody>
        <w:p w:rsidR="0041213D" w:rsidRDefault="0041213D" w:rsidP="007B39BE">
          <w:pPr>
            <w:pStyle w:val="C91EEA81E6694C4FA04284BE7A058679"/>
          </w:pPr>
          <w:r>
            <w:t xml:space="preserve">  </w:t>
          </w:r>
        </w:p>
      </w:docPartBody>
    </w:docPart>
    <w:docPart>
      <w:docPartPr>
        <w:name w:val="2A8C429A5F814D4787A0404DA71D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DC212-1166-4F11-9A17-D055A85546A1}"/>
      </w:docPartPr>
      <w:docPartBody>
        <w:p w:rsidR="0041213D" w:rsidRDefault="0041213D" w:rsidP="007B39BE">
          <w:pPr>
            <w:pStyle w:val="2A8C429A5F814D4787A0404DA71D3A77"/>
          </w:pPr>
          <w:r>
            <w:t xml:space="preserve">                      </w:t>
          </w:r>
        </w:p>
      </w:docPartBody>
    </w:docPart>
    <w:docPart>
      <w:docPartPr>
        <w:name w:val="363DBBEF6D83474FA49E742521ED5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63E06-A04A-4147-8E10-CB94681A8AA5}"/>
      </w:docPartPr>
      <w:docPartBody>
        <w:p w:rsidR="0041213D" w:rsidRDefault="0041213D" w:rsidP="007B39BE">
          <w:pPr>
            <w:pStyle w:val="363DBBEF6D83474FA49E742521ED543D"/>
          </w:pPr>
          <w:r>
            <w:t xml:space="preserve">  </w:t>
          </w:r>
        </w:p>
      </w:docPartBody>
    </w:docPart>
    <w:docPart>
      <w:docPartPr>
        <w:name w:val="8120B3D1131547C8A429FE224D6DC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627EF-C6AC-4BDA-8F07-56C99AD59E49}"/>
      </w:docPartPr>
      <w:docPartBody>
        <w:p w:rsidR="0041213D" w:rsidRDefault="0041213D" w:rsidP="007B39BE">
          <w:pPr>
            <w:pStyle w:val="8120B3D1131547C8A429FE224D6DC1F8"/>
          </w:pPr>
          <w:r>
            <w:t xml:space="preserve">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num w:numId="1" w16cid:durableId="65700243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104"/>
    <w:rsid w:val="0001222E"/>
    <w:rsid w:val="00051EB8"/>
    <w:rsid w:val="000A219E"/>
    <w:rsid w:val="000C6952"/>
    <w:rsid w:val="001303A0"/>
    <w:rsid w:val="0013371D"/>
    <w:rsid w:val="00174BA3"/>
    <w:rsid w:val="001C1F6C"/>
    <w:rsid w:val="001D2D2A"/>
    <w:rsid w:val="00205F87"/>
    <w:rsid w:val="00221BDE"/>
    <w:rsid w:val="002252F6"/>
    <w:rsid w:val="002339B6"/>
    <w:rsid w:val="00245806"/>
    <w:rsid w:val="00287E31"/>
    <w:rsid w:val="002B2071"/>
    <w:rsid w:val="0041213D"/>
    <w:rsid w:val="00462ED8"/>
    <w:rsid w:val="004C5452"/>
    <w:rsid w:val="004D6587"/>
    <w:rsid w:val="0050737F"/>
    <w:rsid w:val="0061237A"/>
    <w:rsid w:val="006563FF"/>
    <w:rsid w:val="006719DF"/>
    <w:rsid w:val="00682D79"/>
    <w:rsid w:val="006A3378"/>
    <w:rsid w:val="006D2FAB"/>
    <w:rsid w:val="006E5C5C"/>
    <w:rsid w:val="00710EF2"/>
    <w:rsid w:val="00783E95"/>
    <w:rsid w:val="007B39BE"/>
    <w:rsid w:val="00832C5E"/>
    <w:rsid w:val="008733E1"/>
    <w:rsid w:val="009770BD"/>
    <w:rsid w:val="009833AA"/>
    <w:rsid w:val="009C73BF"/>
    <w:rsid w:val="009D0F0F"/>
    <w:rsid w:val="00AD5FE6"/>
    <w:rsid w:val="00B64643"/>
    <w:rsid w:val="00BA274B"/>
    <w:rsid w:val="00C37ADA"/>
    <w:rsid w:val="00C55104"/>
    <w:rsid w:val="00C75666"/>
    <w:rsid w:val="00CB2662"/>
    <w:rsid w:val="00D36810"/>
    <w:rsid w:val="00D72E9D"/>
    <w:rsid w:val="00E42D5D"/>
    <w:rsid w:val="00E54B80"/>
    <w:rsid w:val="00E942D4"/>
    <w:rsid w:val="00EB4814"/>
    <w:rsid w:val="00EE4142"/>
    <w:rsid w:val="00F00027"/>
    <w:rsid w:val="00F108DE"/>
    <w:rsid w:val="00F22EEE"/>
    <w:rsid w:val="00F7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1213D"/>
    <w:pPr>
      <w:keepNext/>
      <w:keepLines/>
      <w:numPr>
        <w:ilvl w:val="5"/>
        <w:numId w:val="1"/>
      </w:numPr>
      <w:spacing w:before="40" w:after="0" w:line="271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1213D"/>
    <w:pPr>
      <w:keepNext/>
      <w:keepLines/>
      <w:numPr>
        <w:ilvl w:val="6"/>
        <w:numId w:val="1"/>
      </w:numPr>
      <w:spacing w:before="40" w:after="0" w:line="271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1213D"/>
    <w:pPr>
      <w:keepNext/>
      <w:keepLines/>
      <w:numPr>
        <w:ilvl w:val="7"/>
        <w:numId w:val="1"/>
      </w:numPr>
      <w:spacing w:before="40" w:after="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1213D"/>
    <w:pPr>
      <w:keepNext/>
      <w:keepLines/>
      <w:numPr>
        <w:ilvl w:val="8"/>
        <w:numId w:val="1"/>
      </w:numPr>
      <w:spacing w:before="40" w:after="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213D"/>
    <w:rPr>
      <w:color w:val="808080"/>
    </w:rPr>
  </w:style>
  <w:style w:type="paragraph" w:customStyle="1" w:styleId="E9C03E3630AF4F19848EA6ABCFF7704E">
    <w:name w:val="E9C03E3630AF4F19848EA6ABCFF7704E"/>
    <w:rsid w:val="00EB4814"/>
  </w:style>
  <w:style w:type="paragraph" w:customStyle="1" w:styleId="2EC2DC80DC284E1E946428730231EBEB">
    <w:name w:val="2EC2DC80DC284E1E946428730231EBEB"/>
    <w:rsid w:val="00051EB8"/>
  </w:style>
  <w:style w:type="paragraph" w:customStyle="1" w:styleId="80EB03A755F542E99916BB9D03865E4A">
    <w:name w:val="80EB03A755F542E99916BB9D03865E4A"/>
    <w:rsid w:val="00051EB8"/>
  </w:style>
  <w:style w:type="paragraph" w:customStyle="1" w:styleId="8140A9769B4348D1A23447BA45521733">
    <w:name w:val="8140A9769B4348D1A23447BA45521733"/>
    <w:rsid w:val="00051EB8"/>
  </w:style>
  <w:style w:type="paragraph" w:customStyle="1" w:styleId="28D4B642BE1F4599A383E15F3585354D">
    <w:name w:val="28D4B642BE1F4599A383E15F3585354D"/>
    <w:rsid w:val="00051EB8"/>
  </w:style>
  <w:style w:type="paragraph" w:customStyle="1" w:styleId="159B96D0DAF849DCB287C5346F461238">
    <w:name w:val="159B96D0DAF849DCB287C5346F461238"/>
    <w:rsid w:val="00051EB8"/>
  </w:style>
  <w:style w:type="paragraph" w:customStyle="1" w:styleId="129B47DF0C0046B39819469934E26280">
    <w:name w:val="129B47DF0C0046B39819469934E26280"/>
    <w:rsid w:val="00051EB8"/>
  </w:style>
  <w:style w:type="paragraph" w:customStyle="1" w:styleId="FE2B4445A90349C388C1580DC1ADC37B">
    <w:name w:val="FE2B4445A90349C388C1580DC1ADC37B"/>
    <w:rsid w:val="00051EB8"/>
  </w:style>
  <w:style w:type="paragraph" w:customStyle="1" w:styleId="E8E753EDB77143EBAF012EFA1FF10AC9">
    <w:name w:val="E8E753EDB77143EBAF012EFA1FF10AC9"/>
    <w:rsid w:val="00051EB8"/>
  </w:style>
  <w:style w:type="paragraph" w:customStyle="1" w:styleId="FEE269EE7DAA4A38ADB763D3A7AC6792">
    <w:name w:val="FEE269EE7DAA4A38ADB763D3A7AC6792"/>
    <w:rsid w:val="00783E9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27F15CA45C64D41886ECC2AACDD1727">
    <w:name w:val="C27F15CA45C64D41886ECC2AACDD1727"/>
    <w:rsid w:val="00783E95"/>
  </w:style>
  <w:style w:type="paragraph" w:customStyle="1" w:styleId="3487A4BFF024444EB41825DFF11B2547">
    <w:name w:val="3487A4BFF024444EB41825DFF11B2547"/>
    <w:rsid w:val="00783E95"/>
  </w:style>
  <w:style w:type="paragraph" w:customStyle="1" w:styleId="B3D69C48022F4BCBAB24D617D7620950">
    <w:name w:val="B3D69C48022F4BCBAB24D617D7620950"/>
    <w:rsid w:val="00F724DE"/>
  </w:style>
  <w:style w:type="paragraph" w:customStyle="1" w:styleId="D723E969C05547F7BA87B3B353772D37">
    <w:name w:val="D723E969C05547F7BA87B3B353772D37"/>
    <w:rsid w:val="00F724DE"/>
  </w:style>
  <w:style w:type="paragraph" w:customStyle="1" w:styleId="1CAC22FC6C344B439908E498E145A2F0">
    <w:name w:val="1CAC22FC6C344B439908E498E145A2F0"/>
    <w:rsid w:val="00F724DE"/>
  </w:style>
  <w:style w:type="paragraph" w:customStyle="1" w:styleId="8EF541F85BB34A2B99865066CEA49B45">
    <w:name w:val="8EF541F85BB34A2B99865066CEA49B45"/>
    <w:rsid w:val="00F724DE"/>
  </w:style>
  <w:style w:type="paragraph" w:customStyle="1" w:styleId="A0651173CB3549F083C0F83F11F54FE7">
    <w:name w:val="A0651173CB3549F083C0F83F11F54FE7"/>
    <w:rsid w:val="00F724DE"/>
  </w:style>
  <w:style w:type="paragraph" w:customStyle="1" w:styleId="5B3C71B312B149AB9ED43B9A81C39A48">
    <w:name w:val="5B3C71B312B149AB9ED43B9A81C39A48"/>
    <w:rsid w:val="00F724DE"/>
  </w:style>
  <w:style w:type="paragraph" w:customStyle="1" w:styleId="4EB58D5B16FF4CA186F7A70D4F61FC78">
    <w:name w:val="4EB58D5B16FF4CA186F7A70D4F61FC78"/>
    <w:rsid w:val="006A3378"/>
  </w:style>
  <w:style w:type="paragraph" w:customStyle="1" w:styleId="695111E2AE2247F9BCBA94AE94E04CAD">
    <w:name w:val="695111E2AE2247F9BCBA94AE94E04CAD"/>
    <w:rsid w:val="006A3378"/>
  </w:style>
  <w:style w:type="paragraph" w:customStyle="1" w:styleId="22F5EBDC5EB64D7CBE20FCB315B7CE4B">
    <w:name w:val="22F5EBDC5EB64D7CBE20FCB315B7CE4B"/>
    <w:rsid w:val="006A3378"/>
  </w:style>
  <w:style w:type="paragraph" w:customStyle="1" w:styleId="AD37A6BFE409423B8614D24E867E40F9">
    <w:name w:val="AD37A6BFE409423B8614D24E867E40F9"/>
    <w:rsid w:val="006A3378"/>
  </w:style>
  <w:style w:type="paragraph" w:customStyle="1" w:styleId="5A1E0AFFEF5E4E6B82DE728EAC314104">
    <w:name w:val="5A1E0AFFEF5E4E6B82DE728EAC314104"/>
    <w:rsid w:val="006A3378"/>
  </w:style>
  <w:style w:type="paragraph" w:customStyle="1" w:styleId="EC3AFDECEA7C416198E94C1D328222DF">
    <w:name w:val="EC3AFDECEA7C416198E94C1D328222DF"/>
    <w:rsid w:val="006A3378"/>
  </w:style>
  <w:style w:type="paragraph" w:customStyle="1" w:styleId="FD31753193F14711A6A9BA598BD5335E">
    <w:name w:val="FD31753193F14711A6A9BA598BD5335E"/>
    <w:rsid w:val="006A3378"/>
  </w:style>
  <w:style w:type="paragraph" w:customStyle="1" w:styleId="7F89F13C0576476EBA295BDE5E6D0104">
    <w:name w:val="7F89F13C0576476EBA295BDE5E6D0104"/>
    <w:rsid w:val="006A3378"/>
  </w:style>
  <w:style w:type="paragraph" w:customStyle="1" w:styleId="7D6A4665567F42BA98748A7522E9B431">
    <w:name w:val="7D6A4665567F42BA98748A7522E9B431"/>
    <w:rsid w:val="006A3378"/>
  </w:style>
  <w:style w:type="paragraph" w:customStyle="1" w:styleId="C658860B8D7C48D6BBC6154817D69284">
    <w:name w:val="C658860B8D7C48D6BBC6154817D69284"/>
    <w:rsid w:val="006A3378"/>
  </w:style>
  <w:style w:type="paragraph" w:customStyle="1" w:styleId="B9E737109AEA4AF48C39BBE4982A7FC6">
    <w:name w:val="B9E737109AEA4AF48C39BBE4982A7FC6"/>
    <w:rsid w:val="006A3378"/>
  </w:style>
  <w:style w:type="paragraph" w:customStyle="1" w:styleId="38F450E1F7DD470EBA302A637CC77790">
    <w:name w:val="38F450E1F7DD470EBA302A637CC77790"/>
    <w:rsid w:val="006A3378"/>
  </w:style>
  <w:style w:type="paragraph" w:customStyle="1" w:styleId="3B960B296B064A9CB63E1454B53422E0">
    <w:name w:val="3B960B296B064A9CB63E1454B53422E0"/>
    <w:rsid w:val="006A3378"/>
  </w:style>
  <w:style w:type="paragraph" w:customStyle="1" w:styleId="18E471683A664B81BE70664193A1048A">
    <w:name w:val="18E471683A664B81BE70664193A1048A"/>
    <w:rsid w:val="006A3378"/>
  </w:style>
  <w:style w:type="paragraph" w:customStyle="1" w:styleId="4852599AB4784061914D8FB9351EBDAF">
    <w:name w:val="4852599AB4784061914D8FB9351EBDAF"/>
    <w:rsid w:val="006A3378"/>
  </w:style>
  <w:style w:type="paragraph" w:customStyle="1" w:styleId="20342D440F9B496696625D6544DC1A59">
    <w:name w:val="20342D440F9B496696625D6544DC1A59"/>
    <w:rsid w:val="006A3378"/>
  </w:style>
  <w:style w:type="paragraph" w:customStyle="1" w:styleId="C92A84FBCE1F4DA7BC47179C615FC3A3">
    <w:name w:val="C92A84FBCE1F4DA7BC47179C615FC3A3"/>
    <w:rsid w:val="006A3378"/>
  </w:style>
  <w:style w:type="paragraph" w:customStyle="1" w:styleId="EB14A076A9544707AE583527CB6DF507">
    <w:name w:val="EB14A076A9544707AE583527CB6DF507"/>
    <w:rsid w:val="006A3378"/>
  </w:style>
  <w:style w:type="paragraph" w:customStyle="1" w:styleId="842B977CDD114A52A2646C134C6875AC">
    <w:name w:val="842B977CDD114A52A2646C134C6875AC"/>
    <w:rsid w:val="006A3378"/>
  </w:style>
  <w:style w:type="paragraph" w:customStyle="1" w:styleId="A178E157F5BD44A199292447D116B0E3">
    <w:name w:val="A178E157F5BD44A199292447D116B0E3"/>
    <w:rsid w:val="006A3378"/>
  </w:style>
  <w:style w:type="paragraph" w:customStyle="1" w:styleId="3B57F845E3B34573A37D9B39678CC2CE">
    <w:name w:val="3B57F845E3B34573A37D9B39678CC2CE"/>
    <w:rsid w:val="006A3378"/>
  </w:style>
  <w:style w:type="paragraph" w:customStyle="1" w:styleId="250FB8F65ED74FD28ABE4B836F234500">
    <w:name w:val="250FB8F65ED74FD28ABE4B836F234500"/>
    <w:rsid w:val="006A3378"/>
  </w:style>
  <w:style w:type="paragraph" w:customStyle="1" w:styleId="C3222CBE6A1241D5B08119A0C4575744">
    <w:name w:val="C3222CBE6A1241D5B08119A0C4575744"/>
    <w:rsid w:val="006A3378"/>
  </w:style>
  <w:style w:type="paragraph" w:customStyle="1" w:styleId="75F994B0812C45C1A60064B213CC85DD">
    <w:name w:val="75F994B0812C45C1A60064B213CC85DD"/>
    <w:rsid w:val="006A3378"/>
  </w:style>
  <w:style w:type="paragraph" w:customStyle="1" w:styleId="6225ECA047D3414DBE3367FA37CDB47A">
    <w:name w:val="6225ECA047D3414DBE3367FA37CDB47A"/>
    <w:rsid w:val="006A3378"/>
  </w:style>
  <w:style w:type="paragraph" w:customStyle="1" w:styleId="1D6680F912314830B67F99148D4FB1D4">
    <w:name w:val="1D6680F912314830B67F99148D4FB1D4"/>
    <w:rsid w:val="006A3378"/>
  </w:style>
  <w:style w:type="paragraph" w:customStyle="1" w:styleId="CA12335E7C4544EEBCFDC0FD46F065F2">
    <w:name w:val="CA12335E7C4544EEBCFDC0FD46F065F2"/>
    <w:rsid w:val="006A3378"/>
  </w:style>
  <w:style w:type="paragraph" w:customStyle="1" w:styleId="E70287FCA28F4CBA8FA2A089348DD0ED">
    <w:name w:val="E70287FCA28F4CBA8FA2A089348DD0ED"/>
    <w:rsid w:val="006A3378"/>
  </w:style>
  <w:style w:type="paragraph" w:customStyle="1" w:styleId="85BA3E79493147758BE349BA4F579AD3">
    <w:name w:val="85BA3E79493147758BE349BA4F579AD3"/>
    <w:rsid w:val="006A3378"/>
  </w:style>
  <w:style w:type="paragraph" w:customStyle="1" w:styleId="5F0BB76183D04951A6E3FF2B9CEE7A02">
    <w:name w:val="5F0BB76183D04951A6E3FF2B9CEE7A02"/>
    <w:rsid w:val="006A3378"/>
  </w:style>
  <w:style w:type="paragraph" w:customStyle="1" w:styleId="E61B638E6FD04412A5825D08B7D7EF83">
    <w:name w:val="E61B638E6FD04412A5825D08B7D7EF83"/>
    <w:rsid w:val="006A3378"/>
  </w:style>
  <w:style w:type="paragraph" w:customStyle="1" w:styleId="6DCE4ED3B0E54105ACDEFF70E4EC72B8">
    <w:name w:val="6DCE4ED3B0E54105ACDEFF70E4EC72B8"/>
    <w:rsid w:val="006A3378"/>
  </w:style>
  <w:style w:type="paragraph" w:customStyle="1" w:styleId="2FCBBE10E97F4191B9D33AFC18D31D05">
    <w:name w:val="2FCBBE10E97F4191B9D33AFC18D31D05"/>
    <w:rsid w:val="006A3378"/>
  </w:style>
  <w:style w:type="paragraph" w:customStyle="1" w:styleId="D5D410037087479DB5BC165C780BA270">
    <w:name w:val="D5D410037087479DB5BC165C780BA270"/>
    <w:rsid w:val="006A3378"/>
  </w:style>
  <w:style w:type="paragraph" w:customStyle="1" w:styleId="02901C3A69C645CD8BF68985953EB3E5">
    <w:name w:val="02901C3A69C645CD8BF68985953EB3E5"/>
    <w:rsid w:val="006A3378"/>
  </w:style>
  <w:style w:type="paragraph" w:customStyle="1" w:styleId="15D831518354400BAECA5B9C95A4596B">
    <w:name w:val="15D831518354400BAECA5B9C95A4596B"/>
    <w:rsid w:val="006A3378"/>
  </w:style>
  <w:style w:type="paragraph" w:customStyle="1" w:styleId="6B025AD1D3CE455A94238AAD63DDD491">
    <w:name w:val="6B025AD1D3CE455A94238AAD63DDD491"/>
    <w:rsid w:val="006A3378"/>
  </w:style>
  <w:style w:type="paragraph" w:customStyle="1" w:styleId="1B490F54B5A847659BDE1B387FC35809">
    <w:name w:val="1B490F54B5A847659BDE1B387FC35809"/>
    <w:rsid w:val="006A3378"/>
  </w:style>
  <w:style w:type="paragraph" w:customStyle="1" w:styleId="FC828FB08ED44FFF80B9991ECC39E64E">
    <w:name w:val="FC828FB08ED44FFF80B9991ECC39E64E"/>
    <w:rsid w:val="006A3378"/>
  </w:style>
  <w:style w:type="paragraph" w:customStyle="1" w:styleId="CF7C3F7F121743A4B716870DEF5DD6E8">
    <w:name w:val="CF7C3F7F121743A4B716870DEF5DD6E8"/>
    <w:rsid w:val="006A3378"/>
  </w:style>
  <w:style w:type="paragraph" w:customStyle="1" w:styleId="44CD765FFEC8484794C85F3B8651A841">
    <w:name w:val="44CD765FFEC8484794C85F3B8651A841"/>
    <w:rsid w:val="006A3378"/>
  </w:style>
  <w:style w:type="paragraph" w:customStyle="1" w:styleId="19AB5BCEF97C4A09B1C68B48ED8C7491">
    <w:name w:val="19AB5BCEF97C4A09B1C68B48ED8C7491"/>
    <w:rsid w:val="006A3378"/>
  </w:style>
  <w:style w:type="paragraph" w:customStyle="1" w:styleId="3D04428F85C04BE495DF075227EE21E1">
    <w:name w:val="3D04428F85C04BE495DF075227EE21E1"/>
    <w:rsid w:val="006A3378"/>
  </w:style>
  <w:style w:type="paragraph" w:customStyle="1" w:styleId="271BD4D38E24499FBA7EDF11254988BC">
    <w:name w:val="271BD4D38E24499FBA7EDF11254988BC"/>
    <w:rsid w:val="006A3378"/>
  </w:style>
  <w:style w:type="paragraph" w:customStyle="1" w:styleId="AD2767D9CFB348AA90A26C8C8223EBDB">
    <w:name w:val="AD2767D9CFB348AA90A26C8C8223EBDB"/>
    <w:rsid w:val="006A3378"/>
  </w:style>
  <w:style w:type="paragraph" w:customStyle="1" w:styleId="6356E532CC2B4B1DBAF0D2342868E370">
    <w:name w:val="6356E532CC2B4B1DBAF0D2342868E370"/>
    <w:rsid w:val="006A3378"/>
  </w:style>
  <w:style w:type="paragraph" w:customStyle="1" w:styleId="ABBC16458A8D40A69C9FC9BDEB8B8A9D">
    <w:name w:val="ABBC16458A8D40A69C9FC9BDEB8B8A9D"/>
    <w:rsid w:val="006A3378"/>
  </w:style>
  <w:style w:type="paragraph" w:customStyle="1" w:styleId="A36F69EAEF874D8C8DC61FE9723E13DB">
    <w:name w:val="A36F69EAEF874D8C8DC61FE9723E13DB"/>
    <w:rsid w:val="006A3378"/>
  </w:style>
  <w:style w:type="paragraph" w:customStyle="1" w:styleId="95A8FE4F712F484B9429E970948A7505">
    <w:name w:val="95A8FE4F712F484B9429E970948A7505"/>
    <w:rsid w:val="006A3378"/>
  </w:style>
  <w:style w:type="paragraph" w:customStyle="1" w:styleId="D779359BB92040A5930B52A6A6C3D05F">
    <w:name w:val="D779359BB92040A5930B52A6A6C3D05F"/>
    <w:rsid w:val="006A3378"/>
  </w:style>
  <w:style w:type="paragraph" w:customStyle="1" w:styleId="823B3C9F138D42CB8B99490AE1270B25">
    <w:name w:val="823B3C9F138D42CB8B99490AE1270B25"/>
    <w:rsid w:val="006A3378"/>
  </w:style>
  <w:style w:type="paragraph" w:customStyle="1" w:styleId="C6519B5DC6BE4EF08CF3137CE9D60393">
    <w:name w:val="C6519B5DC6BE4EF08CF3137CE9D60393"/>
    <w:rsid w:val="006A3378"/>
  </w:style>
  <w:style w:type="paragraph" w:styleId="BalloonText">
    <w:name w:val="Balloon Text"/>
    <w:basedOn w:val="Normal"/>
    <w:link w:val="BalloonTextChar"/>
    <w:uiPriority w:val="99"/>
    <w:semiHidden/>
    <w:unhideWhenUsed/>
    <w:rsid w:val="00F108DE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8DE"/>
    <w:rPr>
      <w:rFonts w:ascii="Segoe UI" w:eastAsiaTheme="minorHAnsi" w:hAnsi="Segoe UI" w:cs="Segoe UI"/>
      <w:sz w:val="18"/>
      <w:szCs w:val="18"/>
    </w:rPr>
  </w:style>
  <w:style w:type="paragraph" w:customStyle="1" w:styleId="CE79E4CD17184106AE5E63568741E09E">
    <w:name w:val="CE79E4CD17184106AE5E63568741E09E"/>
    <w:rsid w:val="007B39BE"/>
  </w:style>
  <w:style w:type="paragraph" w:customStyle="1" w:styleId="AB26A41E411B4A3197FC6DF785075E60">
    <w:name w:val="AB26A41E411B4A3197FC6DF785075E60"/>
    <w:rsid w:val="007B39BE"/>
  </w:style>
  <w:style w:type="paragraph" w:customStyle="1" w:styleId="1B39DDCCF6224787AF1E5420555A238A">
    <w:name w:val="1B39DDCCF6224787AF1E5420555A238A"/>
    <w:rsid w:val="007B39BE"/>
  </w:style>
  <w:style w:type="paragraph" w:customStyle="1" w:styleId="B9BE9D6E0EB54D5B9C707228171CECDA">
    <w:name w:val="B9BE9D6E0EB54D5B9C707228171CECDA"/>
    <w:rsid w:val="007B39BE"/>
  </w:style>
  <w:style w:type="paragraph" w:customStyle="1" w:styleId="81BB3751137B4A33AF4D1C691A646D02">
    <w:name w:val="81BB3751137B4A33AF4D1C691A646D02"/>
    <w:rsid w:val="007B39BE"/>
  </w:style>
  <w:style w:type="paragraph" w:customStyle="1" w:styleId="975EA3B92F8342DE8623938B4A0A8945">
    <w:name w:val="975EA3B92F8342DE8623938B4A0A8945"/>
    <w:rsid w:val="007B39BE"/>
  </w:style>
  <w:style w:type="paragraph" w:customStyle="1" w:styleId="9A3F8E543306402C84AE52E35D14C94A">
    <w:name w:val="9A3F8E543306402C84AE52E35D14C94A"/>
    <w:rsid w:val="007B39BE"/>
  </w:style>
  <w:style w:type="paragraph" w:customStyle="1" w:styleId="44A8D7CAB8264797968EA2251A687823">
    <w:name w:val="44A8D7CAB8264797968EA2251A687823"/>
    <w:rsid w:val="007B39BE"/>
  </w:style>
  <w:style w:type="paragraph" w:customStyle="1" w:styleId="BB0525C872E64568AA8AB581F8A1C7C1">
    <w:name w:val="BB0525C872E64568AA8AB581F8A1C7C1"/>
    <w:rsid w:val="007B39BE"/>
  </w:style>
  <w:style w:type="paragraph" w:customStyle="1" w:styleId="0E5C18998DC94F97B16AA3CA749A158E">
    <w:name w:val="0E5C18998DC94F97B16AA3CA749A158E"/>
    <w:rsid w:val="007B39BE"/>
  </w:style>
  <w:style w:type="paragraph" w:customStyle="1" w:styleId="30B66CB4752943B39AB6454B8E0ADB40">
    <w:name w:val="30B66CB4752943B39AB6454B8E0ADB40"/>
    <w:rsid w:val="007B39BE"/>
  </w:style>
  <w:style w:type="paragraph" w:customStyle="1" w:styleId="FF039C753D5A4F3EA1FD6CF6BE0DAB3D">
    <w:name w:val="FF039C753D5A4F3EA1FD6CF6BE0DAB3D"/>
    <w:rsid w:val="007B39BE"/>
  </w:style>
  <w:style w:type="paragraph" w:customStyle="1" w:styleId="45A7ABE5A61B4BEBBBC2A681334ED262">
    <w:name w:val="45A7ABE5A61B4BEBBBC2A681334ED262"/>
    <w:rsid w:val="007B39BE"/>
  </w:style>
  <w:style w:type="paragraph" w:customStyle="1" w:styleId="FB0640B1C91D45F08E07D2B45B43AB06">
    <w:name w:val="FB0640B1C91D45F08E07D2B45B43AB06"/>
    <w:rsid w:val="007B39BE"/>
  </w:style>
  <w:style w:type="paragraph" w:customStyle="1" w:styleId="53E4BE30FEEE48CBA2AF47C117A3F7EC">
    <w:name w:val="53E4BE30FEEE48CBA2AF47C117A3F7EC"/>
    <w:rsid w:val="007B39BE"/>
  </w:style>
  <w:style w:type="paragraph" w:customStyle="1" w:styleId="0A26879EAFC74DDE8FC0437CE36155CC">
    <w:name w:val="0A26879EAFC74DDE8FC0437CE36155CC"/>
    <w:rsid w:val="007B39BE"/>
  </w:style>
  <w:style w:type="paragraph" w:customStyle="1" w:styleId="5E39B62FD76141D58160A2A91285E921">
    <w:name w:val="5E39B62FD76141D58160A2A91285E921"/>
    <w:rsid w:val="007B39BE"/>
  </w:style>
  <w:style w:type="paragraph" w:customStyle="1" w:styleId="D29E17614A5B406A9AD75D969B8AE74A">
    <w:name w:val="D29E17614A5B406A9AD75D969B8AE74A"/>
    <w:rsid w:val="007B39BE"/>
  </w:style>
  <w:style w:type="paragraph" w:customStyle="1" w:styleId="455A1BAB3C164FFBA6BE1B4B644EFA0B">
    <w:name w:val="455A1BAB3C164FFBA6BE1B4B644EFA0B"/>
    <w:rsid w:val="007B39BE"/>
  </w:style>
  <w:style w:type="paragraph" w:customStyle="1" w:styleId="6F1651B2A108416C9288017B21FCD446">
    <w:name w:val="6F1651B2A108416C9288017B21FCD446"/>
    <w:rsid w:val="007B39BE"/>
  </w:style>
  <w:style w:type="paragraph" w:customStyle="1" w:styleId="62B6C3B2B48C4C9C854C71506B14F6EB">
    <w:name w:val="62B6C3B2B48C4C9C854C71506B14F6EB"/>
    <w:rsid w:val="007B39BE"/>
  </w:style>
  <w:style w:type="paragraph" w:customStyle="1" w:styleId="F7B33CC305F34395AE171DB02D32CD5E">
    <w:name w:val="F7B33CC305F34395AE171DB02D32CD5E"/>
    <w:rsid w:val="007B39BE"/>
  </w:style>
  <w:style w:type="paragraph" w:customStyle="1" w:styleId="067595DD1438487C9ED8884E5570E0B3">
    <w:name w:val="067595DD1438487C9ED8884E5570E0B3"/>
    <w:rsid w:val="007B39BE"/>
  </w:style>
  <w:style w:type="paragraph" w:customStyle="1" w:styleId="1E3E6B0B27D34AE0BD717DBAB23C529F">
    <w:name w:val="1E3E6B0B27D34AE0BD717DBAB23C529F"/>
    <w:rsid w:val="007B39BE"/>
  </w:style>
  <w:style w:type="paragraph" w:customStyle="1" w:styleId="9BBF2A1F894349CE8094A9088F9AB5E0">
    <w:name w:val="9BBF2A1F894349CE8094A9088F9AB5E0"/>
    <w:rsid w:val="007B39BE"/>
  </w:style>
  <w:style w:type="paragraph" w:customStyle="1" w:styleId="6D4086C945214D01B5390FEAB24CEC47">
    <w:name w:val="6D4086C945214D01B5390FEAB24CEC47"/>
    <w:rsid w:val="007B39BE"/>
  </w:style>
  <w:style w:type="paragraph" w:customStyle="1" w:styleId="D25876AC3D5645B49EE934A7CAB31533">
    <w:name w:val="D25876AC3D5645B49EE934A7CAB31533"/>
    <w:rsid w:val="007B39BE"/>
  </w:style>
  <w:style w:type="paragraph" w:customStyle="1" w:styleId="8A6ADD7FFEC54C9FA7072B5F4DC8E8FF">
    <w:name w:val="8A6ADD7FFEC54C9FA7072B5F4DC8E8FF"/>
    <w:rsid w:val="007B39BE"/>
  </w:style>
  <w:style w:type="paragraph" w:customStyle="1" w:styleId="3CADF5141E134733A05A56E107102C25">
    <w:name w:val="3CADF5141E134733A05A56E107102C25"/>
    <w:rsid w:val="007B39BE"/>
  </w:style>
  <w:style w:type="paragraph" w:customStyle="1" w:styleId="F7BECEFD02CD4A3F9720A936E657C96C">
    <w:name w:val="F7BECEFD02CD4A3F9720A936E657C96C"/>
    <w:rsid w:val="007B39BE"/>
  </w:style>
  <w:style w:type="paragraph" w:customStyle="1" w:styleId="5D6E1FC6822E4895970F399B77B23D97">
    <w:name w:val="5D6E1FC6822E4895970F399B77B23D97"/>
    <w:rsid w:val="007B39BE"/>
  </w:style>
  <w:style w:type="paragraph" w:customStyle="1" w:styleId="3EEFBF5A96204A14AAE03CA6FD60CBE1">
    <w:name w:val="3EEFBF5A96204A14AAE03CA6FD60CBE1"/>
    <w:rsid w:val="007B39BE"/>
  </w:style>
  <w:style w:type="paragraph" w:customStyle="1" w:styleId="5E7D105CF3094E99A516663B115325B0">
    <w:name w:val="5E7D105CF3094E99A516663B115325B0"/>
    <w:rsid w:val="007B39BE"/>
  </w:style>
  <w:style w:type="paragraph" w:customStyle="1" w:styleId="B7BE3CF28CEA4879841CA1220A3A7757">
    <w:name w:val="B7BE3CF28CEA4879841CA1220A3A7757"/>
    <w:rsid w:val="007B39BE"/>
  </w:style>
  <w:style w:type="paragraph" w:customStyle="1" w:styleId="E85A96997C5949DE983FA0E51EA38E82">
    <w:name w:val="E85A96997C5949DE983FA0E51EA38E82"/>
    <w:rsid w:val="007B39BE"/>
  </w:style>
  <w:style w:type="paragraph" w:customStyle="1" w:styleId="36B627AAD9AA44CD9ACE1345CED10F1B">
    <w:name w:val="36B627AAD9AA44CD9ACE1345CED10F1B"/>
    <w:rsid w:val="007B39BE"/>
  </w:style>
  <w:style w:type="paragraph" w:customStyle="1" w:styleId="2F9700E3AC7946E8A2B6813AD02A4FA7">
    <w:name w:val="2F9700E3AC7946E8A2B6813AD02A4FA7"/>
    <w:rsid w:val="007B39BE"/>
  </w:style>
  <w:style w:type="paragraph" w:customStyle="1" w:styleId="A4D27807E98C4A2EB26683BC0DE133D4">
    <w:name w:val="A4D27807E98C4A2EB26683BC0DE133D4"/>
    <w:rsid w:val="007B39BE"/>
  </w:style>
  <w:style w:type="paragraph" w:customStyle="1" w:styleId="A69046BD7EA34CB2B54B6677D5B21095">
    <w:name w:val="A69046BD7EA34CB2B54B6677D5B21095"/>
    <w:rsid w:val="007B39BE"/>
  </w:style>
  <w:style w:type="paragraph" w:customStyle="1" w:styleId="A93F730653C34200BA58ECAB8E06A804">
    <w:name w:val="A93F730653C34200BA58ECAB8E06A804"/>
    <w:rsid w:val="007B39BE"/>
  </w:style>
  <w:style w:type="paragraph" w:customStyle="1" w:styleId="C91EEA81E6694C4FA04284BE7A058679">
    <w:name w:val="C91EEA81E6694C4FA04284BE7A058679"/>
    <w:rsid w:val="007B39BE"/>
  </w:style>
  <w:style w:type="paragraph" w:customStyle="1" w:styleId="2A8C429A5F814D4787A0404DA71D3A77">
    <w:name w:val="2A8C429A5F814D4787A0404DA71D3A77"/>
    <w:rsid w:val="007B39BE"/>
  </w:style>
  <w:style w:type="paragraph" w:customStyle="1" w:styleId="363DBBEF6D83474FA49E742521ED543D">
    <w:name w:val="363DBBEF6D83474FA49E742521ED543D"/>
    <w:rsid w:val="007B39BE"/>
  </w:style>
  <w:style w:type="paragraph" w:customStyle="1" w:styleId="8120B3D1131547C8A429FE224D6DC1F8">
    <w:name w:val="8120B3D1131547C8A429FE224D6DC1F8"/>
    <w:rsid w:val="007B39BE"/>
  </w:style>
  <w:style w:type="paragraph" w:customStyle="1" w:styleId="ED5E00F653674D58B5588DF7791F56CE">
    <w:name w:val="ED5E00F653674D58B5588DF7791F56CE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4D63BEE649B45B9B2C0AF4DB54ECA07">
    <w:name w:val="04D63BEE649B45B9B2C0AF4DB54ECA07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E74E15DFF04E609A97405A5F496DCD">
    <w:name w:val="66E74E15DFF04E609A97405A5F496DCD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379E6EFA93C43DAB3041FEE78A3066B">
    <w:name w:val="B379E6EFA93C43DAB3041FEE78A3066B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8C0D779336E428EB90A36CEB465DC0B">
    <w:name w:val="78C0D779336E428EB90A36CEB465DC0B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EBD0074F3004852B52E252BE3392ED0">
    <w:name w:val="6EBD0074F3004852B52E252BE3392ED0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13D"/>
    <w:rPr>
      <w:rFonts w:asciiTheme="majorHAnsi" w:eastAsiaTheme="majorEastAsia" w:hAnsiTheme="majorHAnsi" w:cstheme="majorBidi"/>
      <w:color w:val="1F3763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13D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1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1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8BB805D8A8546D4A76C8B36F3F139C3">
    <w:name w:val="18BB805D8A8546D4A76C8B36F3F139C3"/>
    <w:rsid w:val="0041213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7AE99AC0ED245939DD9EAF76105CF381">
    <w:name w:val="97AE99AC0ED245939DD9EAF76105CF381"/>
    <w:rsid w:val="0041213D"/>
    <w:pPr>
      <w:spacing w:before="120" w:after="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2021-10-11T17:10:00Z</dcterms:created>
  <dcterms:modified xsi:type="dcterms:W3CDTF">2023-07-26T18:17:00Z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